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DCF35" w14:textId="2549FB1D" w:rsidR="00B124EA" w:rsidRDefault="009C19BB" w:rsidP="00662532">
      <w:pPr>
        <w:bidi w:val="0"/>
        <w:ind w:left="-1797" w:right="-1044"/>
        <w:jc w:val="center"/>
        <w:rPr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br/>
      </w:r>
      <w:r w:rsidR="00B124EA" w:rsidRPr="00C25FBB">
        <w:rPr>
          <w:rFonts w:ascii="Arial" w:hAnsi="Arial"/>
          <w:b/>
          <w:bCs/>
          <w:sz w:val="22"/>
          <w:szCs w:val="22"/>
        </w:rPr>
        <w:t xml:space="preserve">Request for </w:t>
      </w:r>
      <w:r w:rsidR="00C477D8">
        <w:rPr>
          <w:rFonts w:ascii="Arial" w:hAnsi="Arial"/>
          <w:b/>
          <w:bCs/>
          <w:sz w:val="22"/>
          <w:szCs w:val="22"/>
        </w:rPr>
        <w:t xml:space="preserve">Specially Approved </w:t>
      </w:r>
      <w:r w:rsidR="006B72FE" w:rsidRPr="006B72FE">
        <w:rPr>
          <w:rFonts w:ascii="Arial" w:hAnsi="Arial"/>
          <w:b/>
          <w:bCs/>
          <w:sz w:val="22"/>
          <w:szCs w:val="22"/>
        </w:rPr>
        <w:t>Employment</w:t>
      </w:r>
      <w:r w:rsidR="006B72FE">
        <w:rPr>
          <w:rFonts w:ascii="Arial" w:hAnsi="Arial"/>
          <w:b/>
          <w:bCs/>
          <w:sz w:val="22"/>
          <w:szCs w:val="22"/>
        </w:rPr>
        <w:t xml:space="preserve"> </w:t>
      </w:r>
      <w:r w:rsidR="00B124EA" w:rsidRPr="00C25FBB">
        <w:rPr>
          <w:rFonts w:ascii="Arial" w:hAnsi="Arial"/>
          <w:b/>
          <w:bCs/>
          <w:sz w:val="22"/>
          <w:szCs w:val="22"/>
        </w:rPr>
        <w:t xml:space="preserve">for </w:t>
      </w:r>
      <w:bookmarkStart w:id="0" w:name="Dropdown1"/>
      <w:r w:rsidR="00B124EA" w:rsidRPr="00C25FBB">
        <w:rPr>
          <w:rFonts w:ascii="Arial" w:hAnsi="Arial"/>
          <w:b/>
          <w:bCs/>
          <w:sz w:val="22"/>
          <w:szCs w:val="22"/>
          <w:u w:val="single"/>
        </w:rPr>
        <w:fldChar w:fldCharType="begin">
          <w:ffData>
            <w:name w:val="Dropdown1"/>
            <w:enabled/>
            <w:calcOnExit w:val="0"/>
            <w:ddList>
              <w:listEntry w:val="        "/>
              <w:listEntry w:val="Fall"/>
              <w:listEntry w:val="Spring"/>
            </w:ddList>
          </w:ffData>
        </w:fldChar>
      </w:r>
      <w:r w:rsidR="00B124EA" w:rsidRPr="00C25FBB">
        <w:rPr>
          <w:rFonts w:ascii="Arial" w:hAnsi="Arial"/>
          <w:b/>
          <w:bCs/>
          <w:sz w:val="22"/>
          <w:szCs w:val="22"/>
          <w:u w:val="single"/>
        </w:rPr>
        <w:instrText xml:space="preserve"> FORMDROPDOWN </w:instrText>
      </w:r>
      <w:r w:rsidR="00B124EA" w:rsidRPr="00C25FBB">
        <w:rPr>
          <w:rFonts w:ascii="Arial" w:hAnsi="Arial"/>
          <w:b/>
          <w:bCs/>
          <w:sz w:val="22"/>
          <w:szCs w:val="22"/>
          <w:u w:val="single"/>
        </w:rPr>
      </w:r>
      <w:r w:rsidR="00B124EA" w:rsidRPr="00C25FBB">
        <w:rPr>
          <w:rFonts w:ascii="Arial" w:hAnsi="Arial"/>
          <w:b/>
          <w:bCs/>
          <w:sz w:val="22"/>
          <w:szCs w:val="22"/>
          <w:u w:val="single"/>
        </w:rPr>
        <w:fldChar w:fldCharType="separate"/>
      </w:r>
      <w:r w:rsidR="00B124EA" w:rsidRPr="00C25FBB">
        <w:rPr>
          <w:rFonts w:ascii="Arial" w:hAnsi="Arial"/>
          <w:b/>
          <w:bCs/>
          <w:sz w:val="22"/>
          <w:szCs w:val="22"/>
          <w:u w:val="single"/>
        </w:rPr>
        <w:fldChar w:fldCharType="end"/>
      </w:r>
      <w:bookmarkEnd w:id="0"/>
      <w:r w:rsidR="00B124EA" w:rsidRPr="00C25FBB">
        <w:rPr>
          <w:rFonts w:ascii="Arial" w:hAnsi="Arial"/>
          <w:b/>
          <w:bCs/>
          <w:sz w:val="22"/>
          <w:szCs w:val="22"/>
        </w:rPr>
        <w:t xml:space="preserve"> semester,</w:t>
      </w:r>
      <w:r w:rsidR="00B124EA" w:rsidRPr="00C25FBB">
        <w:rPr>
          <w:sz w:val="22"/>
          <w:szCs w:val="22"/>
        </w:rPr>
        <w:t xml:space="preserve"> </w:t>
      </w:r>
      <w:bookmarkStart w:id="1" w:name="Dropdown2"/>
      <w:r w:rsidR="00B124EA" w:rsidRPr="00C25FBB">
        <w:rPr>
          <w:sz w:val="22"/>
          <w:szCs w:val="22"/>
          <w:u w:val="single"/>
        </w:rPr>
        <w:fldChar w:fldCharType="begin">
          <w:ffData>
            <w:name w:val="Dropdown2"/>
            <w:enabled/>
            <w:calcOnExit w:val="0"/>
            <w:ddList>
              <w:listEntry w:val="           "/>
              <w:listEntry w:val="2012/13"/>
              <w:listEntry w:val="2013/14"/>
              <w:listEntry w:val="2014/15"/>
              <w:listEntry w:val="2015/16"/>
              <w:listEntry w:val="2016/17"/>
              <w:listEntry w:val="2017/18"/>
              <w:listEntry w:val="2018/19"/>
              <w:listEntry w:val="2019/20"/>
              <w:listEntry w:val="2020/21"/>
            </w:ddList>
          </w:ffData>
        </w:fldChar>
      </w:r>
      <w:r w:rsidR="00B124EA" w:rsidRPr="00C25FBB">
        <w:rPr>
          <w:sz w:val="22"/>
          <w:szCs w:val="22"/>
          <w:u w:val="single"/>
        </w:rPr>
        <w:instrText xml:space="preserve"> FORMDROPDOWN </w:instrText>
      </w:r>
      <w:r w:rsidR="00B124EA" w:rsidRPr="00C25FBB">
        <w:rPr>
          <w:sz w:val="22"/>
          <w:szCs w:val="22"/>
          <w:u w:val="single"/>
        </w:rPr>
      </w:r>
      <w:r w:rsidR="00B124EA" w:rsidRPr="00C25FBB">
        <w:rPr>
          <w:sz w:val="22"/>
          <w:szCs w:val="22"/>
          <w:u w:val="single"/>
        </w:rPr>
        <w:fldChar w:fldCharType="separate"/>
      </w:r>
      <w:r w:rsidR="00B124EA" w:rsidRPr="00C25FBB">
        <w:rPr>
          <w:sz w:val="22"/>
          <w:szCs w:val="22"/>
          <w:u w:val="single"/>
        </w:rPr>
        <w:fldChar w:fldCharType="end"/>
      </w:r>
      <w:bookmarkEnd w:id="1"/>
      <w:r w:rsidR="00971D2C">
        <w:rPr>
          <w:sz w:val="22"/>
          <w:szCs w:val="22"/>
        </w:rPr>
        <w:t xml:space="preserve">   </w:t>
      </w:r>
      <w:r w:rsidR="00971D2C" w:rsidRPr="00971D2C">
        <w:rPr>
          <w:rFonts w:ascii="Arial" w:hAnsi="Arial"/>
          <w:b/>
          <w:bCs/>
          <w:sz w:val="22"/>
          <w:szCs w:val="22"/>
        </w:rPr>
        <w:t>for scholarship recipients</w:t>
      </w:r>
      <w:r w:rsidR="00DA7E0C" w:rsidRPr="0089319C">
        <w:rPr>
          <w:rFonts w:ascii="Arial" w:hAnsi="Arial"/>
          <w:b/>
          <w:bCs/>
          <w:sz w:val="22"/>
          <w:szCs w:val="22"/>
        </w:rPr>
        <w:t>)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br/>
      </w:r>
      <w:r w:rsidR="00B124EA" w:rsidRPr="00C25FBB">
        <w:rPr>
          <w:rFonts w:ascii="Arial" w:hAnsi="Arial"/>
          <w:sz w:val="18"/>
          <w:szCs w:val="18"/>
        </w:rPr>
        <w:t>(Requests are per semester</w:t>
      </w:r>
      <w:r w:rsidR="00971D2C">
        <w:rPr>
          <w:rFonts w:ascii="Arial" w:hAnsi="Arial"/>
          <w:sz w:val="18"/>
          <w:szCs w:val="18"/>
        </w:rPr>
        <w:t xml:space="preserve">. </w:t>
      </w:r>
      <w:r w:rsidR="00971D2C" w:rsidRPr="00971D2C">
        <w:rPr>
          <w:rFonts w:ascii="Arial" w:hAnsi="Arial"/>
          <w:sz w:val="18"/>
          <w:szCs w:val="18"/>
        </w:rPr>
        <w:t xml:space="preserve">In </w:t>
      </w:r>
      <w:r w:rsidR="00597085">
        <w:rPr>
          <w:rFonts w:ascii="Arial" w:hAnsi="Arial"/>
          <w:sz w:val="18"/>
          <w:szCs w:val="18"/>
        </w:rPr>
        <w:t>cases of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 w:rsidR="00971D2C">
        <w:rPr>
          <w:rFonts w:ascii="Arial" w:hAnsi="Arial"/>
          <w:sz w:val="18"/>
          <w:szCs w:val="18"/>
        </w:rPr>
        <w:t>request</w:t>
      </w:r>
      <w:r w:rsidR="00971D2C" w:rsidRPr="00971D2C">
        <w:rPr>
          <w:rFonts w:ascii="Arial" w:hAnsi="Arial"/>
          <w:sz w:val="18"/>
          <w:szCs w:val="18"/>
        </w:rPr>
        <w:t xml:space="preserve"> for </w:t>
      </w:r>
      <w:r w:rsidR="00971D2C" w:rsidRPr="00597085">
        <w:rPr>
          <w:rFonts w:ascii="Arial" w:hAnsi="Arial"/>
          <w:sz w:val="18"/>
          <w:szCs w:val="18"/>
          <w:u w:val="single"/>
        </w:rPr>
        <w:t>part-time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 w:rsidR="00971D2C">
        <w:rPr>
          <w:rFonts w:ascii="Arial" w:hAnsi="Arial"/>
          <w:sz w:val="18"/>
          <w:szCs w:val="18"/>
        </w:rPr>
        <w:t>employment</w:t>
      </w:r>
      <w:r w:rsidR="00971D2C" w:rsidRPr="00971D2C">
        <w:rPr>
          <w:rFonts w:ascii="Arial" w:hAnsi="Arial"/>
          <w:sz w:val="18"/>
          <w:szCs w:val="18"/>
        </w:rPr>
        <w:t xml:space="preserve"> during the semester, please list the </w:t>
      </w:r>
      <w:r w:rsidR="00971D2C">
        <w:rPr>
          <w:rFonts w:ascii="Arial" w:hAnsi="Arial"/>
          <w:sz w:val="18"/>
          <w:szCs w:val="18"/>
        </w:rPr>
        <w:t xml:space="preserve">relevant </w:t>
      </w:r>
      <w:r w:rsidR="00971D2C" w:rsidRPr="00971D2C">
        <w:rPr>
          <w:rFonts w:ascii="Arial" w:hAnsi="Arial"/>
          <w:sz w:val="18"/>
          <w:szCs w:val="18"/>
        </w:rPr>
        <w:t>month</w:t>
      </w:r>
      <w:r w:rsidR="00971D2C">
        <w:rPr>
          <w:rFonts w:ascii="Arial" w:hAnsi="Arial"/>
          <w:sz w:val="18"/>
          <w:szCs w:val="18"/>
        </w:rPr>
        <w:t>s</w:t>
      </w:r>
      <w:r w:rsidR="00971D2C" w:rsidRPr="00971D2C">
        <w:rPr>
          <w:rFonts w:ascii="Arial" w:hAnsi="Arial"/>
          <w:sz w:val="18"/>
          <w:szCs w:val="18"/>
        </w:rPr>
        <w:t xml:space="preserve"> / date</w:t>
      </w:r>
      <w:r w:rsidR="00971D2C">
        <w:rPr>
          <w:rFonts w:ascii="Arial" w:hAnsi="Arial"/>
          <w:sz w:val="18"/>
          <w:szCs w:val="18"/>
        </w:rPr>
        <w:t>s)</w:t>
      </w:r>
    </w:p>
    <w:p w14:paraId="7A332115" w14:textId="77777777" w:rsidR="00760C78" w:rsidRDefault="00760C78" w:rsidP="00760C78">
      <w:pPr>
        <w:bidi w:val="0"/>
        <w:ind w:left="-851" w:right="-477"/>
        <w:rPr>
          <w:b/>
          <w:bCs/>
          <w:sz w:val="20"/>
          <w:szCs w:val="20"/>
        </w:rPr>
      </w:pPr>
    </w:p>
    <w:p w14:paraId="18B69FDD" w14:textId="621520A7" w:rsidR="009C19BB" w:rsidRPr="009C19BB" w:rsidRDefault="00DA7E0C" w:rsidP="009C19BB">
      <w:pPr>
        <w:bidi w:val="0"/>
        <w:ind w:left="-851" w:right="-477"/>
        <w:rPr>
          <w:sz w:val="22"/>
          <w:szCs w:val="22"/>
        </w:rPr>
      </w:pPr>
      <w:r w:rsidRPr="0089319C">
        <w:rPr>
          <w:b/>
          <w:bCs/>
          <w:sz w:val="20"/>
          <w:szCs w:val="20"/>
        </w:rPr>
        <w:t xml:space="preserve">Please </w:t>
      </w:r>
      <w:proofErr w:type="gramStart"/>
      <w:r w:rsidRPr="0089319C">
        <w:rPr>
          <w:b/>
          <w:bCs/>
          <w:sz w:val="20"/>
          <w:szCs w:val="20"/>
        </w:rPr>
        <w:t>note</w:t>
      </w:r>
      <w:r w:rsidRPr="0089319C">
        <w:rPr>
          <w:sz w:val="20"/>
          <w:szCs w:val="20"/>
        </w:rPr>
        <w:t>:</w:t>
      </w:r>
      <w:proofErr w:type="gramEnd"/>
      <w:r w:rsidRPr="0089319C">
        <w:rPr>
          <w:sz w:val="20"/>
          <w:szCs w:val="20"/>
        </w:rPr>
        <w:t xml:space="preserve"> during the extension period of a 6-B scholarship, employment of any kind, at Technion or elsewhere, is strictly prohibited, including as a teaching assistant at the Office for Academic Staff at Technion, unless specifically approved by the Dean of the Graduate School.</w:t>
      </w:r>
    </w:p>
    <w:p w14:paraId="23D6B07A" w14:textId="10409591" w:rsidR="00B124EA" w:rsidRPr="009C19BB" w:rsidRDefault="00B124EA" w:rsidP="009C19BB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9C19BB">
        <w:rPr>
          <w:rFonts w:ascii="Arial" w:hAnsi="Arial"/>
          <w:sz w:val="20"/>
          <w:szCs w:val="20"/>
        </w:rPr>
        <w:t xml:space="preserve">Name: </w:t>
      </w:r>
      <w:r w:rsidRPr="009C19BB">
        <w:rPr>
          <w:rFonts w:ascii="Arial" w:hAnsi="Arial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9C19BB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9C19BB">
        <w:rPr>
          <w:rFonts w:ascii="Arial" w:hAnsi="Arial"/>
          <w:sz w:val="20"/>
          <w:szCs w:val="20"/>
          <w:u w:val="single"/>
        </w:rPr>
      </w:r>
      <w:r w:rsidRPr="009C19BB">
        <w:rPr>
          <w:rFonts w:ascii="Arial" w:hAnsi="Arial"/>
          <w:sz w:val="20"/>
          <w:szCs w:val="20"/>
          <w:u w:val="single"/>
        </w:rPr>
        <w:fldChar w:fldCharType="separate"/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sz w:val="20"/>
          <w:szCs w:val="20"/>
          <w:u w:val="single"/>
        </w:rPr>
        <w:fldChar w:fldCharType="end"/>
      </w:r>
      <w:bookmarkEnd w:id="2"/>
      <w:r w:rsidRPr="009C19BB">
        <w:rPr>
          <w:rFonts w:ascii="Arial" w:hAnsi="Arial"/>
          <w:sz w:val="20"/>
          <w:szCs w:val="20"/>
        </w:rPr>
        <w:tab/>
        <w:t xml:space="preserve">I.D./Student </w:t>
      </w:r>
      <w:r w:rsidR="009C21D2" w:rsidRPr="009C19BB">
        <w:rPr>
          <w:rFonts w:ascii="Arial" w:hAnsi="Arial"/>
          <w:sz w:val="20"/>
          <w:szCs w:val="20"/>
        </w:rPr>
        <w:t>No.</w:t>
      </w:r>
      <w:r w:rsidRPr="009C19BB">
        <w:rPr>
          <w:rFonts w:ascii="Arial" w:hAnsi="Arial"/>
          <w:sz w:val="20"/>
          <w:szCs w:val="20"/>
        </w:rPr>
        <w:t xml:space="preserve">: </w:t>
      </w:r>
      <w:r w:rsidRPr="009C19BB">
        <w:rPr>
          <w:rFonts w:ascii="Arial" w:hAnsi="Arial"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9C19BB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9C19BB">
        <w:rPr>
          <w:rFonts w:ascii="Arial" w:hAnsi="Arial"/>
          <w:sz w:val="20"/>
          <w:szCs w:val="20"/>
          <w:u w:val="single"/>
        </w:rPr>
      </w:r>
      <w:r w:rsidRPr="009C19BB">
        <w:rPr>
          <w:rFonts w:ascii="Arial" w:hAnsi="Arial"/>
          <w:sz w:val="20"/>
          <w:szCs w:val="20"/>
          <w:u w:val="single"/>
        </w:rPr>
        <w:fldChar w:fldCharType="separate"/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sz w:val="20"/>
          <w:szCs w:val="20"/>
          <w:u w:val="single"/>
        </w:rPr>
        <w:fldChar w:fldCharType="end"/>
      </w:r>
      <w:bookmarkEnd w:id="3"/>
    </w:p>
    <w:p w14:paraId="7E3CF469" w14:textId="77777777" w:rsidR="00B124EA" w:rsidRPr="009C19BB" w:rsidRDefault="00B124EA" w:rsidP="00E116A5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  <w:r w:rsidRPr="009C19BB">
        <w:rPr>
          <w:rFonts w:ascii="Arial" w:hAnsi="Arial"/>
          <w:sz w:val="20"/>
          <w:szCs w:val="20"/>
        </w:rPr>
        <w:t xml:space="preserve">Cell phone: </w:t>
      </w:r>
      <w:r w:rsidRPr="009C19BB">
        <w:rPr>
          <w:rFonts w:ascii="Arial" w:hAnsi="Arial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9C19BB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9C19BB">
        <w:rPr>
          <w:rFonts w:ascii="Arial" w:hAnsi="Arial"/>
          <w:sz w:val="20"/>
          <w:szCs w:val="20"/>
          <w:u w:val="single"/>
        </w:rPr>
      </w:r>
      <w:r w:rsidRPr="009C19BB">
        <w:rPr>
          <w:rFonts w:ascii="Arial" w:hAnsi="Arial"/>
          <w:sz w:val="20"/>
          <w:szCs w:val="20"/>
          <w:u w:val="single"/>
        </w:rPr>
        <w:fldChar w:fldCharType="separate"/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sz w:val="20"/>
          <w:szCs w:val="20"/>
          <w:u w:val="single"/>
        </w:rPr>
        <w:fldChar w:fldCharType="end"/>
      </w:r>
      <w:bookmarkEnd w:id="4"/>
      <w:r w:rsidRPr="009C19BB">
        <w:rPr>
          <w:rFonts w:ascii="Arial" w:hAnsi="Arial"/>
          <w:sz w:val="20"/>
          <w:szCs w:val="20"/>
        </w:rPr>
        <w:tab/>
        <w:t xml:space="preserve">student for: </w:t>
      </w:r>
      <w:bookmarkStart w:id="5" w:name="Dropdown3"/>
      <w:r w:rsidRPr="009C19BB">
        <w:rPr>
          <w:rFonts w:ascii="Arial" w:hAnsi="Arial"/>
          <w:sz w:val="20"/>
          <w:szCs w:val="20"/>
          <w:u w:val="single"/>
        </w:rPr>
        <w:fldChar w:fldCharType="begin">
          <w:ffData>
            <w:name w:val="Dropdown3"/>
            <w:enabled/>
            <w:calcOnExit w:val="0"/>
            <w:ddList>
              <w:listEntry w:val="        "/>
              <w:listEntry w:val="MSc"/>
              <w:listEntry w:val="PhD"/>
              <w:listEntry w:val="Direct PhD"/>
              <w:listEntry w:val="Special PhD"/>
            </w:ddList>
          </w:ffData>
        </w:fldChar>
      </w:r>
      <w:r w:rsidRPr="009C19BB">
        <w:rPr>
          <w:rFonts w:ascii="Arial" w:hAnsi="Arial"/>
          <w:sz w:val="20"/>
          <w:szCs w:val="20"/>
          <w:u w:val="single"/>
        </w:rPr>
        <w:instrText xml:space="preserve"> FORMDROPDOWN </w:instrText>
      </w:r>
      <w:r w:rsidRPr="009C19BB">
        <w:rPr>
          <w:rFonts w:ascii="Arial" w:hAnsi="Arial"/>
          <w:sz w:val="20"/>
          <w:szCs w:val="20"/>
          <w:u w:val="single"/>
        </w:rPr>
      </w:r>
      <w:r w:rsidRPr="009C19BB">
        <w:rPr>
          <w:rFonts w:ascii="Arial" w:hAnsi="Arial"/>
          <w:sz w:val="20"/>
          <w:szCs w:val="20"/>
          <w:u w:val="single"/>
        </w:rPr>
        <w:fldChar w:fldCharType="separate"/>
      </w:r>
      <w:r w:rsidRPr="009C19BB">
        <w:rPr>
          <w:rFonts w:ascii="Arial" w:hAnsi="Arial"/>
          <w:sz w:val="20"/>
          <w:szCs w:val="20"/>
          <w:u w:val="single"/>
        </w:rPr>
        <w:fldChar w:fldCharType="end"/>
      </w:r>
      <w:bookmarkEnd w:id="5"/>
    </w:p>
    <w:p w14:paraId="037953EA" w14:textId="77777777" w:rsidR="00B124EA" w:rsidRPr="009C19BB" w:rsidRDefault="00B124EA" w:rsidP="006B72FE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  <w:r w:rsidRPr="009C19BB">
        <w:rPr>
          <w:rFonts w:ascii="Arial" w:hAnsi="Arial"/>
          <w:sz w:val="20"/>
          <w:szCs w:val="20"/>
        </w:rPr>
        <w:t xml:space="preserve">Academic Unit: </w:t>
      </w:r>
      <w:r w:rsidRPr="009C19BB">
        <w:rPr>
          <w:rFonts w:ascii="Arial" w:hAnsi="Arial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Pr="009C19BB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9C19BB">
        <w:rPr>
          <w:rFonts w:ascii="Arial" w:hAnsi="Arial"/>
          <w:sz w:val="20"/>
          <w:szCs w:val="20"/>
          <w:u w:val="single"/>
        </w:rPr>
      </w:r>
      <w:r w:rsidRPr="009C19BB">
        <w:rPr>
          <w:rFonts w:ascii="Arial" w:hAnsi="Arial"/>
          <w:sz w:val="20"/>
          <w:szCs w:val="20"/>
          <w:u w:val="single"/>
        </w:rPr>
        <w:fldChar w:fldCharType="separate"/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noProof/>
          <w:sz w:val="20"/>
          <w:szCs w:val="20"/>
          <w:u w:val="single"/>
        </w:rPr>
        <w:t> </w:t>
      </w:r>
      <w:r w:rsidRPr="009C19BB">
        <w:rPr>
          <w:rFonts w:ascii="Arial" w:hAnsi="Arial"/>
          <w:sz w:val="20"/>
          <w:szCs w:val="20"/>
          <w:u w:val="single"/>
        </w:rPr>
        <w:fldChar w:fldCharType="end"/>
      </w:r>
      <w:bookmarkEnd w:id="6"/>
      <w:r w:rsidRPr="009C19BB">
        <w:rPr>
          <w:rFonts w:ascii="Arial" w:hAnsi="Arial"/>
          <w:sz w:val="20"/>
          <w:szCs w:val="20"/>
        </w:rPr>
        <w:tab/>
        <w:t xml:space="preserve">receiving </w:t>
      </w:r>
      <w:bookmarkStart w:id="7" w:name="Dropdown4"/>
      <w:r w:rsidRPr="009C19BB">
        <w:rPr>
          <w:rFonts w:ascii="Arial" w:hAnsi="Arial"/>
          <w:sz w:val="20"/>
          <w:szCs w:val="20"/>
          <w:u w:val="single"/>
        </w:rPr>
        <w:fldChar w:fldCharType="begin">
          <w:ffData>
            <w:name w:val="Dropdown4"/>
            <w:enabled/>
            <w:calcOnExit w:val="0"/>
            <w:ddList>
              <w:listEntry w:val="     "/>
              <w:listEntry w:val="1"/>
              <w:listEntry w:val="2"/>
              <w:listEntry w:val="3"/>
              <w:listEntry w:val="4"/>
              <w:listEntry w:val="5"/>
              <w:listEntry w:val="6"/>
              <w:listEntry w:val="7"/>
            </w:ddList>
          </w:ffData>
        </w:fldChar>
      </w:r>
      <w:r w:rsidRPr="009C19BB">
        <w:rPr>
          <w:rFonts w:ascii="Arial" w:hAnsi="Arial"/>
          <w:sz w:val="20"/>
          <w:szCs w:val="20"/>
          <w:u w:val="single"/>
        </w:rPr>
        <w:instrText xml:space="preserve"> FORMDROPDOWN </w:instrText>
      </w:r>
      <w:r w:rsidRPr="009C19BB">
        <w:rPr>
          <w:rFonts w:ascii="Arial" w:hAnsi="Arial"/>
          <w:sz w:val="20"/>
          <w:szCs w:val="20"/>
          <w:u w:val="single"/>
        </w:rPr>
      </w:r>
      <w:r w:rsidRPr="009C19BB">
        <w:rPr>
          <w:rFonts w:ascii="Arial" w:hAnsi="Arial"/>
          <w:sz w:val="20"/>
          <w:szCs w:val="20"/>
          <w:u w:val="single"/>
        </w:rPr>
        <w:fldChar w:fldCharType="separate"/>
      </w:r>
      <w:r w:rsidRPr="009C19BB">
        <w:rPr>
          <w:rFonts w:ascii="Arial" w:hAnsi="Arial"/>
          <w:sz w:val="20"/>
          <w:szCs w:val="20"/>
          <w:u w:val="single"/>
        </w:rPr>
        <w:fldChar w:fldCharType="end"/>
      </w:r>
      <w:bookmarkEnd w:id="7"/>
      <w:r w:rsidRPr="009C19BB">
        <w:rPr>
          <w:rFonts w:ascii="Arial" w:hAnsi="Arial"/>
          <w:sz w:val="20"/>
          <w:szCs w:val="20"/>
          <w:u w:val="single"/>
        </w:rPr>
        <w:t xml:space="preserve"> scholarship portions</w:t>
      </w:r>
    </w:p>
    <w:p w14:paraId="6094DD8C" w14:textId="77777777" w:rsidR="00B124EA" w:rsidRPr="00C25FBB" w:rsidRDefault="00B124EA" w:rsidP="006B72FE">
      <w:pPr>
        <w:bidi w:val="0"/>
        <w:spacing w:line="360" w:lineRule="auto"/>
        <w:rPr>
          <w:rFonts w:ascii="Arial" w:hAnsi="Arial"/>
          <w:sz w:val="18"/>
          <w:szCs w:val="18"/>
          <w:u w:val="single"/>
        </w:rPr>
      </w:pPr>
      <w:r w:rsidRPr="00C25FBB">
        <w:rPr>
          <w:rFonts w:ascii="Arial" w:hAnsi="Arial"/>
          <w:b/>
          <w:bCs/>
          <w:sz w:val="22"/>
          <w:szCs w:val="22"/>
          <w:u w:val="single"/>
        </w:rPr>
        <w:t xml:space="preserve">Please specify type of requested </w:t>
      </w:r>
      <w:r w:rsidR="006B72FE">
        <w:rPr>
          <w:rFonts w:ascii="Arial" w:hAnsi="Arial"/>
          <w:b/>
          <w:bCs/>
          <w:sz w:val="22"/>
          <w:szCs w:val="22"/>
          <w:u w:val="single"/>
        </w:rPr>
        <w:t>e</w:t>
      </w:r>
      <w:r w:rsidR="006B72FE" w:rsidRPr="006B72FE">
        <w:rPr>
          <w:rFonts w:ascii="Arial" w:hAnsi="Arial"/>
          <w:b/>
          <w:bCs/>
          <w:sz w:val="22"/>
          <w:szCs w:val="22"/>
          <w:u w:val="single"/>
        </w:rPr>
        <w:t>mployment</w:t>
      </w:r>
      <w:r w:rsidRPr="00C25FBB">
        <w:rPr>
          <w:rFonts w:ascii="Arial" w:hAnsi="Arial"/>
          <w:b/>
          <w:bCs/>
          <w:sz w:val="22"/>
          <w:szCs w:val="22"/>
          <w:u w:val="single"/>
        </w:rPr>
        <w:t xml:space="preserve">, and provide details accordingly </w:t>
      </w:r>
      <w:r w:rsidRPr="00C25FBB">
        <w:rPr>
          <w:rFonts w:ascii="Arial" w:hAnsi="Arial"/>
          <w:sz w:val="18"/>
          <w:szCs w:val="18"/>
          <w:u w:val="single"/>
        </w:rPr>
        <w:t>(1, 2, or 3)</w:t>
      </w:r>
    </w:p>
    <w:p w14:paraId="4A041DC6" w14:textId="77777777" w:rsidR="00B124EA" w:rsidRPr="003460EA" w:rsidRDefault="00B124EA" w:rsidP="00DA7E0C">
      <w:pPr>
        <w:bidi w:val="0"/>
        <w:spacing w:line="360" w:lineRule="auto"/>
        <w:ind w:left="-567" w:right="-760"/>
        <w:rPr>
          <w:rFonts w:ascii="Arial" w:hAnsi="Arial"/>
          <w:sz w:val="20"/>
          <w:szCs w:val="20"/>
        </w:rPr>
      </w:pP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סימון1"/>
      <w:r w:rsidRPr="00C25FBB">
        <w:rPr>
          <w:rFonts w:ascii="Arial" w:hAnsi="Arial"/>
          <w:sz w:val="22"/>
          <w:szCs w:val="22"/>
          <w:u w:val="single"/>
        </w:rPr>
        <w:instrText xml:space="preserve"> FORMCHECKBOX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8"/>
      <w:r w:rsidRPr="00C25FBB">
        <w:rPr>
          <w:rFonts w:ascii="Arial" w:hAnsi="Arial"/>
          <w:sz w:val="22"/>
          <w:szCs w:val="22"/>
        </w:rPr>
        <w:tab/>
      </w:r>
      <w:r w:rsidRPr="003460EA">
        <w:rPr>
          <w:rFonts w:ascii="Arial" w:hAnsi="Arial"/>
          <w:b/>
          <w:bCs/>
          <w:sz w:val="20"/>
          <w:szCs w:val="20"/>
        </w:rPr>
        <w:t xml:space="preserve">1.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Request for "employment by unit" </w:t>
      </w:r>
      <w:r w:rsidRPr="003460EA">
        <w:rPr>
          <w:rFonts w:ascii="Arial" w:hAnsi="Arial"/>
          <w:sz w:val="20"/>
          <w:szCs w:val="20"/>
        </w:rPr>
        <w:t>(</w:t>
      </w:r>
      <w:r w:rsidR="00DA7E0C" w:rsidRPr="003460EA">
        <w:rPr>
          <w:rFonts w:ascii="Arial" w:hAnsi="Arial"/>
          <w:sz w:val="20"/>
          <w:szCs w:val="20"/>
        </w:rPr>
        <w:t>Please detail the total expected "employment by unit"</w:t>
      </w:r>
      <w:r w:rsidRPr="003460EA">
        <w:rPr>
          <w:rFonts w:ascii="Arial" w:hAnsi="Arial"/>
          <w:sz w:val="20"/>
          <w:szCs w:val="20"/>
        </w:rPr>
        <w:t>)</w:t>
      </w:r>
    </w:p>
    <w:p w14:paraId="1AF70D93" w14:textId="77777777" w:rsidR="00B124EA" w:rsidRPr="003460EA" w:rsidRDefault="00B124EA" w:rsidP="00672E2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of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 at Technion </w:t>
      </w:r>
      <w:r w:rsidRPr="003460EA">
        <w:rPr>
          <w:rFonts w:ascii="Arial" w:hAnsi="Arial"/>
          <w:sz w:val="20"/>
          <w:szCs w:val="20"/>
        </w:rPr>
        <w:t xml:space="preserve">(department)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9" w:name="Text5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9"/>
    </w:p>
    <w:p w14:paraId="12D06F4F" w14:textId="77777777" w:rsidR="00B124EA" w:rsidRPr="003460EA" w:rsidRDefault="00B124EA" w:rsidP="00E116A5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</w:rPr>
        <w:t xml:space="preserve">Teaching at the Technion #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0" w:name="Text6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0"/>
      <w:r w:rsidRPr="003460EA">
        <w:rPr>
          <w:rFonts w:ascii="Arial" w:hAnsi="Arial"/>
          <w:sz w:val="20"/>
          <w:szCs w:val="20"/>
        </w:rPr>
        <w:t xml:space="preserve"> employment units. Total of</w:t>
      </w:r>
      <w:r w:rsidR="00565E6B" w:rsidRPr="003460EA">
        <w:rPr>
          <w:rFonts w:ascii="Arial" w:hAnsi="Arial"/>
          <w:sz w:val="20"/>
          <w:szCs w:val="20"/>
        </w:rPr>
        <w:t xml:space="preserve"> #</w:t>
      </w:r>
      <w:r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1"/>
      <w:r w:rsidRPr="003460EA">
        <w:rPr>
          <w:rFonts w:ascii="Arial" w:hAnsi="Arial"/>
          <w:sz w:val="20"/>
          <w:szCs w:val="20"/>
        </w:rPr>
        <w:t xml:space="preserve">  </w:t>
      </w:r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hours, in courses: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2"/>
      <w:r w:rsidRPr="003460EA">
        <w:rPr>
          <w:rFonts w:ascii="Arial" w:hAnsi="Arial"/>
          <w:sz w:val="20"/>
          <w:szCs w:val="20"/>
          <w:u w:val="single"/>
        </w:rPr>
        <w:t xml:space="preserve"> </w:t>
      </w:r>
    </w:p>
    <w:p w14:paraId="6E54BB49" w14:textId="77777777" w:rsidR="00D36C13" w:rsidRPr="003460EA" w:rsidRDefault="00B124EA" w:rsidP="00D36C13">
      <w:pPr>
        <w:bidi w:val="0"/>
        <w:spacing w:line="360" w:lineRule="auto"/>
        <w:ind w:left="-567"/>
        <w:rPr>
          <w:rFonts w:ascii="Arial" w:hAnsi="Arial"/>
          <w:b/>
          <w:bCs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FORMCHECKBOX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ab/>
      </w:r>
      <w:r w:rsidRPr="003460EA">
        <w:rPr>
          <w:rFonts w:ascii="Arial" w:hAnsi="Arial"/>
          <w:b/>
          <w:bCs/>
          <w:sz w:val="20"/>
          <w:szCs w:val="20"/>
        </w:rPr>
        <w:t>2.</w:t>
      </w:r>
      <w:r w:rsidRPr="003460EA">
        <w:rPr>
          <w:rFonts w:ascii="Arial" w:hAnsi="Arial"/>
          <w:sz w:val="20"/>
          <w:szCs w:val="20"/>
          <w:u w:val="single"/>
        </w:rPr>
        <w:t xml:space="preserve">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Request for non-"employment by unit", at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bookmarkStart w:id="13" w:name="_Hlk65066696"/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>Technion</w:t>
      </w:r>
      <w:r w:rsidR="00672E2F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</w:rPr>
        <w:t>(please attach a letter</w:t>
      </w:r>
      <w:r w:rsidR="00D36C13" w:rsidRPr="003460EA">
        <w:rPr>
          <w:rFonts w:ascii="Arial" w:hAnsi="Arial" w:hint="cs"/>
          <w:sz w:val="20"/>
          <w:szCs w:val="20"/>
          <w:u w:val="single"/>
          <w:rtl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  <w:rtl/>
        </w:rPr>
        <w:t>(</w:t>
      </w:r>
      <w:r w:rsidR="00672E2F" w:rsidRPr="003460EA">
        <w:rPr>
          <w:rFonts w:ascii="Arial" w:hAnsi="Arial"/>
          <w:b/>
          <w:bCs/>
          <w:sz w:val="20"/>
          <w:szCs w:val="20"/>
          <w:u w:val="single"/>
        </w:rPr>
        <w:t xml:space="preserve">/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or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 </w:t>
      </w:r>
    </w:p>
    <w:p w14:paraId="614AF84C" w14:textId="70DFC9D1" w:rsidR="00B124EA" w:rsidRPr="003460EA" w:rsidRDefault="00B124EA" w:rsidP="00D36C13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b/>
          <w:bCs/>
          <w:sz w:val="20"/>
          <w:szCs w:val="20"/>
          <w:u w:val="single"/>
        </w:rPr>
        <w:t>outside Technion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</w:rPr>
        <w:t>(please attach an employment approval)</w:t>
      </w:r>
    </w:p>
    <w:bookmarkEnd w:id="13"/>
    <w:p w14:paraId="14246A35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 xml:space="preserve">employment: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, </w:t>
      </w:r>
      <w:r w:rsidR="00565E6B" w:rsidRPr="003460EA">
        <w:rPr>
          <w:rFonts w:ascii="Arial" w:hAnsi="Arial"/>
          <w:sz w:val="20"/>
          <w:szCs w:val="20"/>
        </w:rPr>
        <w:t xml:space="preserve">Total of # </w:t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65E6B"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="00565E6B" w:rsidRPr="003460EA">
        <w:rPr>
          <w:rFonts w:ascii="Arial" w:hAnsi="Arial"/>
          <w:sz w:val="20"/>
          <w:szCs w:val="20"/>
          <w:u w:val="single"/>
        </w:rPr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separate"/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end"/>
      </w:r>
      <w:r w:rsidR="00565E6B" w:rsidRPr="003460EA">
        <w:rPr>
          <w:rFonts w:ascii="Arial" w:hAnsi="Arial"/>
          <w:sz w:val="20"/>
          <w:szCs w:val="20"/>
        </w:rPr>
        <w:t xml:space="preserve">  </w:t>
      </w:r>
      <w:r w:rsidR="00565E6B"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="00565E6B" w:rsidRPr="003460EA">
        <w:rPr>
          <w:rFonts w:ascii="Arial" w:hAnsi="Arial"/>
          <w:sz w:val="20"/>
          <w:szCs w:val="20"/>
        </w:rPr>
        <w:instrText xml:space="preserve"> FORMDROPDOWN </w:instrText>
      </w:r>
      <w:r w:rsidR="00565E6B" w:rsidRPr="003460EA">
        <w:rPr>
          <w:rFonts w:ascii="Arial" w:hAnsi="Arial"/>
          <w:sz w:val="20"/>
          <w:szCs w:val="20"/>
        </w:rPr>
      </w:r>
      <w:r w:rsidR="00565E6B" w:rsidRPr="003460EA">
        <w:rPr>
          <w:rFonts w:ascii="Arial" w:hAnsi="Arial"/>
          <w:sz w:val="20"/>
          <w:szCs w:val="20"/>
        </w:rPr>
        <w:fldChar w:fldCharType="separate"/>
      </w:r>
      <w:r w:rsidR="00565E6B" w:rsidRPr="003460EA">
        <w:rPr>
          <w:rFonts w:ascii="Arial" w:hAnsi="Arial"/>
          <w:sz w:val="20"/>
          <w:szCs w:val="20"/>
        </w:rPr>
        <w:fldChar w:fldCharType="end"/>
      </w:r>
      <w:r w:rsidR="00565E6B"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 xml:space="preserve">hours: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>.</w:t>
      </w:r>
    </w:p>
    <w:p w14:paraId="540B2AA0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b/>
          <w:bCs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Description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: </w:t>
      </w:r>
      <w:bookmarkStart w:id="14" w:name="Text9"/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4"/>
    </w:p>
    <w:p w14:paraId="3A9F643B" w14:textId="0FD5001B" w:rsidR="00595DB1" w:rsidRPr="003460EA" w:rsidRDefault="00B124EA" w:rsidP="00595DB1">
      <w:pPr>
        <w:bidi w:val="0"/>
        <w:spacing w:line="360" w:lineRule="auto"/>
        <w:ind w:left="-567"/>
        <w:rPr>
          <w:rFonts w:ascii="Arial" w:hAnsi="Arial"/>
          <w:b/>
          <w:bCs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FORMCHECKBOX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ab/>
      </w:r>
      <w:r w:rsidRPr="003460EA">
        <w:rPr>
          <w:rFonts w:ascii="Arial" w:hAnsi="Arial"/>
          <w:b/>
          <w:bCs/>
          <w:sz w:val="20"/>
          <w:szCs w:val="20"/>
        </w:rPr>
        <w:t>3.</w:t>
      </w:r>
      <w:r w:rsidRPr="003460EA">
        <w:rPr>
          <w:rFonts w:ascii="Arial" w:hAnsi="Arial"/>
          <w:sz w:val="20"/>
          <w:szCs w:val="20"/>
          <w:u w:val="single"/>
        </w:rPr>
        <w:t xml:space="preserve">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Request for combined "employment by unit", and any other </w:t>
      </w:r>
      <w:r w:rsidR="00595DB1" w:rsidRPr="003460EA">
        <w:rPr>
          <w:rFonts w:ascii="Arial" w:hAnsi="Arial"/>
          <w:b/>
          <w:bCs/>
          <w:sz w:val="20"/>
          <w:szCs w:val="20"/>
          <w:u w:val="single"/>
        </w:rPr>
        <w:t xml:space="preserve">employment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at</w:t>
      </w:r>
      <w:r w:rsidR="00595DB1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</w:p>
    <w:p w14:paraId="47377C78" w14:textId="29FE19F7" w:rsidR="00595DB1" w:rsidRPr="003460EA" w:rsidRDefault="00595DB1" w:rsidP="00595DB1">
      <w:pPr>
        <w:bidi w:val="0"/>
        <w:spacing w:line="360" w:lineRule="auto"/>
        <w:ind w:left="-567" w:right="-619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        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Technion </w:t>
      </w:r>
      <w:r w:rsidRPr="003460EA">
        <w:rPr>
          <w:rFonts w:ascii="Arial" w:hAnsi="Arial"/>
          <w:sz w:val="20"/>
          <w:szCs w:val="20"/>
          <w:u w:val="single"/>
        </w:rPr>
        <w:t>(please attach a letter</w:t>
      </w:r>
      <w:r w:rsidRPr="003460EA">
        <w:rPr>
          <w:rFonts w:ascii="Arial" w:hAnsi="Arial" w:hint="cs"/>
          <w:sz w:val="20"/>
          <w:szCs w:val="20"/>
          <w:u w:val="single"/>
          <w:rtl/>
        </w:rPr>
        <w:t xml:space="preserve"> </w:t>
      </w:r>
      <w:r w:rsidRPr="003460EA">
        <w:rPr>
          <w:rFonts w:ascii="Arial" w:hAnsi="Arial"/>
          <w:sz w:val="20"/>
          <w:szCs w:val="20"/>
          <w:u w:val="single"/>
          <w:rtl/>
        </w:rPr>
        <w:t>(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/ or outside Technion </w:t>
      </w:r>
      <w:r w:rsidRPr="003460EA">
        <w:rPr>
          <w:rFonts w:ascii="Arial" w:hAnsi="Arial"/>
          <w:sz w:val="20"/>
          <w:szCs w:val="20"/>
          <w:u w:val="single"/>
        </w:rPr>
        <w:t>(please attach an employment approval)</w:t>
      </w:r>
    </w:p>
    <w:p w14:paraId="01008704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 xml:space="preserve">(for all jobs)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</w:p>
    <w:p w14:paraId="0C485FCD" w14:textId="77777777" w:rsidR="00B124EA" w:rsidRPr="003460EA" w:rsidRDefault="00B124EA" w:rsidP="00672E2F">
      <w:pPr>
        <w:bidi w:val="0"/>
        <w:spacing w:line="360" w:lineRule="auto"/>
        <w:rPr>
          <w:rFonts w:ascii="Arial" w:hAnsi="Arial"/>
          <w:b/>
          <w:bCs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Description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: </w:t>
      </w:r>
      <w:r w:rsidRPr="003460EA">
        <w:rPr>
          <w:rFonts w:ascii="Arial" w:hAnsi="Arial"/>
          <w:sz w:val="20"/>
          <w:szCs w:val="20"/>
        </w:rPr>
        <w:t xml:space="preserve">Teaching at Technion #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employment units, in courses: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, and in addition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sz w:val="20"/>
          <w:szCs w:val="20"/>
        </w:rPr>
        <w:t xml:space="preserve"> at: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5" w:name="Text10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5"/>
      <w:r w:rsidRPr="003460EA">
        <w:rPr>
          <w:rFonts w:ascii="Arial" w:hAnsi="Arial"/>
          <w:sz w:val="20"/>
          <w:szCs w:val="20"/>
        </w:rPr>
        <w:t xml:space="preserve">,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</w:t>
      </w:r>
      <w:bookmarkStart w:id="16" w:name="Dropdown6"/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bookmarkEnd w:id="16"/>
      <w:r w:rsidRPr="003460EA">
        <w:rPr>
          <w:rFonts w:ascii="Arial" w:hAnsi="Arial"/>
          <w:sz w:val="20"/>
          <w:szCs w:val="20"/>
        </w:rPr>
        <w:t xml:space="preserve">hours. </w:t>
      </w:r>
      <w:r w:rsidRPr="003460EA">
        <w:rPr>
          <w:rFonts w:ascii="Arial" w:hAnsi="Arial"/>
          <w:b/>
          <w:bCs/>
          <w:sz w:val="20"/>
          <w:szCs w:val="20"/>
        </w:rPr>
        <w:t>In Total (both places):</w:t>
      </w:r>
      <w:r w:rsidR="00565E6B"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565E6B" w:rsidRPr="003460EA">
        <w:rPr>
          <w:rFonts w:ascii="Arial" w:hAnsi="Arial"/>
          <w:sz w:val="20"/>
          <w:szCs w:val="20"/>
        </w:rPr>
        <w:t>#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r w:rsidR="00CC51AF"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hours.</w:t>
      </w:r>
    </w:p>
    <w:p w14:paraId="4F8FE98E" w14:textId="77777777" w:rsidR="00CF7763" w:rsidRPr="002D430B" w:rsidRDefault="002D430B" w:rsidP="00CF7763">
      <w:pPr>
        <w:jc w:val="right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 w:hint="cs"/>
          <w:sz w:val="22"/>
          <w:szCs w:val="22"/>
          <w:rtl/>
        </w:rPr>
        <w:t>================================================================</w:t>
      </w:r>
    </w:p>
    <w:p w14:paraId="5EFFC6C3" w14:textId="77777777" w:rsidR="00CF7763" w:rsidRPr="009C19BB" w:rsidRDefault="00CF7763" w:rsidP="0089319C">
      <w:pPr>
        <w:ind w:left="-335"/>
        <w:jc w:val="right"/>
        <w:rPr>
          <w:rFonts w:asciiTheme="minorBidi" w:hAnsiTheme="minorBidi" w:cstheme="minorBidi"/>
          <w:b/>
          <w:bCs/>
          <w:sz w:val="22"/>
          <w:szCs w:val="22"/>
        </w:rPr>
      </w:pPr>
      <w:r w:rsidRPr="009C19BB">
        <w:rPr>
          <w:rFonts w:asciiTheme="minorBidi" w:hAnsiTheme="minorBidi" w:cstheme="minorBidi"/>
          <w:b/>
          <w:bCs/>
          <w:sz w:val="22"/>
          <w:szCs w:val="22"/>
          <w:u w:val="single"/>
        </w:rPr>
        <w:t>Declaration</w:t>
      </w:r>
      <w:r w:rsidRPr="009C19BB">
        <w:rPr>
          <w:rFonts w:asciiTheme="minorBidi" w:hAnsiTheme="minorBidi" w:cstheme="minorBidi"/>
          <w:b/>
          <w:bCs/>
          <w:sz w:val="22"/>
          <w:szCs w:val="22"/>
        </w:rPr>
        <w:t xml:space="preserve">: I hereby guarantee that this </w:t>
      </w:r>
      <w:r w:rsidR="00CC51AF" w:rsidRPr="009C19BB">
        <w:rPr>
          <w:rFonts w:asciiTheme="minorBidi" w:hAnsiTheme="minorBidi" w:cstheme="minorBidi"/>
          <w:b/>
          <w:bCs/>
          <w:sz w:val="22"/>
          <w:szCs w:val="22"/>
        </w:rPr>
        <w:t>exceptional employment</w:t>
      </w:r>
      <w:r w:rsidRPr="009C19BB">
        <w:rPr>
          <w:rFonts w:asciiTheme="minorBidi" w:hAnsiTheme="minorBidi" w:cstheme="minorBidi"/>
          <w:b/>
          <w:bCs/>
          <w:sz w:val="22"/>
          <w:szCs w:val="22"/>
        </w:rPr>
        <w:t>, once approved, will not</w:t>
      </w:r>
      <w:r w:rsidR="00274273" w:rsidRPr="009C19BB">
        <w:rPr>
          <w:rFonts w:asciiTheme="minorBidi" w:hAnsiTheme="minorBidi" w:cstheme="minorBidi"/>
          <w:sz w:val="22"/>
          <w:szCs w:val="22"/>
        </w:rPr>
        <w:t xml:space="preserve"> </w:t>
      </w:r>
      <w:r w:rsidR="00274273" w:rsidRPr="009C19BB">
        <w:rPr>
          <w:rFonts w:asciiTheme="minorBidi" w:hAnsiTheme="minorBidi" w:cstheme="minorBidi"/>
          <w:b/>
          <w:bCs/>
          <w:sz w:val="22"/>
          <w:szCs w:val="22"/>
        </w:rPr>
        <w:t>affect my studies nor hinder my research.</w:t>
      </w:r>
      <w:r w:rsidRPr="009C19BB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</w:t>
      </w:r>
      <w:r w:rsidRPr="009C19BB">
        <w:rPr>
          <w:rFonts w:asciiTheme="minorBidi" w:hAnsiTheme="minorBidi" w:cstheme="minorBidi"/>
          <w:b/>
          <w:bCs/>
          <w:sz w:val="22"/>
          <w:szCs w:val="22"/>
        </w:rPr>
        <w:t xml:space="preserve">                     </w:t>
      </w:r>
    </w:p>
    <w:p w14:paraId="157904A7" w14:textId="481EDD8B" w:rsidR="00B124EA" w:rsidRPr="00C25FBB" w:rsidRDefault="00B124EA" w:rsidP="00E116A5">
      <w:pPr>
        <w:bidi w:val="0"/>
        <w:spacing w:line="360" w:lineRule="auto"/>
        <w:rPr>
          <w:rFonts w:ascii="Arial" w:hAnsi="Arial"/>
          <w:sz w:val="22"/>
          <w:szCs w:val="22"/>
        </w:rPr>
      </w:pPr>
      <w:r w:rsidRPr="00C25FBB">
        <w:rPr>
          <w:rFonts w:ascii="Arial" w:hAnsi="Arial"/>
          <w:b/>
          <w:bCs/>
          <w:sz w:val="22"/>
          <w:szCs w:val="22"/>
        </w:rPr>
        <w:t>Si</w:t>
      </w:r>
      <w:r w:rsidR="00C25FBB" w:rsidRPr="00C25FBB">
        <w:rPr>
          <w:rFonts w:ascii="Arial" w:hAnsi="Arial"/>
          <w:b/>
          <w:bCs/>
          <w:sz w:val="22"/>
          <w:szCs w:val="22"/>
        </w:rPr>
        <w:t>gnature</w:t>
      </w:r>
      <w:r w:rsidR="009C19BB">
        <w:rPr>
          <w:rFonts w:ascii="Arial" w:hAnsi="Arial"/>
          <w:b/>
          <w:bCs/>
          <w:sz w:val="22"/>
          <w:szCs w:val="22"/>
        </w:rPr>
        <w:t xml:space="preserve"> </w:t>
      </w:r>
      <w:sdt>
        <w:sdtPr>
          <w:rPr>
            <w:rFonts w:ascii="Arial" w:hAnsi="Arial"/>
            <w:b/>
            <w:bCs/>
            <w:sz w:val="22"/>
            <w:szCs w:val="22"/>
          </w:rPr>
          <w:id w:val="-1064407716"/>
          <w:showingPlcHdr/>
          <w:picture/>
        </w:sdtPr>
        <w:sdtContent>
          <w:r w:rsidR="009C19BB">
            <w:rPr>
              <w:rFonts w:ascii="Arial" w:hAnsi="Arial"/>
              <w:b/>
              <w:bCs/>
              <w:noProof/>
              <w:sz w:val="22"/>
              <w:szCs w:val="22"/>
            </w:rPr>
            <w:drawing>
              <wp:inline distT="0" distB="0" distL="0" distR="0" wp14:anchorId="7FA061FA" wp14:editId="5A2A676E">
                <wp:extent cx="914400" cy="323850"/>
                <wp:effectExtent l="0" t="0" r="0" b="0"/>
                <wp:docPr id="2245684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C25FBB" w:rsidRPr="00C25FBB">
        <w:rPr>
          <w:rFonts w:ascii="Arial" w:hAnsi="Arial"/>
          <w:b/>
          <w:bCs/>
          <w:sz w:val="22"/>
          <w:szCs w:val="22"/>
        </w:rPr>
        <w:tab/>
        <w:t xml:space="preserve">      Date: </w:t>
      </w:r>
      <w:r w:rsidR="009C19BB" w:rsidRPr="009C19BB">
        <w:rPr>
          <w:rFonts w:ascii="Arial" w:hAnsi="Arial"/>
          <w:b/>
          <w:bCs/>
          <w:sz w:val="22"/>
          <w:szCs w:val="22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7" w:name="Text12"/>
      <w:r w:rsidR="009C19BB" w:rsidRPr="009C19BB">
        <w:rPr>
          <w:rFonts w:ascii="Arial" w:hAnsi="Arial"/>
          <w:b/>
          <w:bCs/>
          <w:sz w:val="22"/>
          <w:szCs w:val="22"/>
          <w:u w:val="single"/>
        </w:rPr>
        <w:instrText xml:space="preserve"> FORMTEXT </w:instrText>
      </w:r>
      <w:r w:rsidR="009C19BB" w:rsidRPr="009C19BB">
        <w:rPr>
          <w:rFonts w:ascii="Arial" w:hAnsi="Arial"/>
          <w:b/>
          <w:bCs/>
          <w:sz w:val="22"/>
          <w:szCs w:val="22"/>
          <w:u w:val="single"/>
        </w:rPr>
      </w:r>
      <w:r w:rsidR="009C19BB" w:rsidRPr="009C19BB">
        <w:rPr>
          <w:rFonts w:ascii="Arial" w:hAnsi="Arial"/>
          <w:b/>
          <w:bCs/>
          <w:sz w:val="22"/>
          <w:szCs w:val="22"/>
          <w:u w:val="single"/>
        </w:rPr>
        <w:fldChar w:fldCharType="separate"/>
      </w:r>
      <w:r w:rsidR="009C19BB" w:rsidRPr="009C19BB">
        <w:rPr>
          <w:rFonts w:ascii="Arial" w:hAnsi="Arial"/>
          <w:b/>
          <w:bCs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b/>
          <w:bCs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b/>
          <w:bCs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b/>
          <w:bCs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b/>
          <w:bCs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b/>
          <w:bCs/>
          <w:sz w:val="22"/>
          <w:szCs w:val="22"/>
          <w:u w:val="single"/>
        </w:rPr>
        <w:fldChar w:fldCharType="end"/>
      </w:r>
      <w:bookmarkEnd w:id="17"/>
    </w:p>
    <w:p w14:paraId="5EB43E07" w14:textId="77777777" w:rsidR="00B124EA" w:rsidRPr="009C19BB" w:rsidRDefault="00B124EA" w:rsidP="00E116A5">
      <w:pPr>
        <w:bidi w:val="0"/>
        <w:spacing w:line="360" w:lineRule="auto"/>
        <w:rPr>
          <w:rFonts w:ascii="Arial" w:hAnsi="Arial"/>
          <w:sz w:val="18"/>
          <w:szCs w:val="18"/>
        </w:rPr>
      </w:pPr>
      <w:r w:rsidRPr="009C19BB">
        <w:rPr>
          <w:rFonts w:ascii="Arial" w:hAnsi="Arial"/>
          <w:b/>
          <w:bCs/>
          <w:sz w:val="18"/>
          <w:szCs w:val="18"/>
        </w:rPr>
        <w:t>Approved by (</w:t>
      </w:r>
      <w:r w:rsidRPr="009C19BB">
        <w:rPr>
          <w:rFonts w:ascii="Arial" w:hAnsi="Arial"/>
          <w:sz w:val="18"/>
          <w:szCs w:val="18"/>
        </w:rPr>
        <w:t xml:space="preserve">It is recommended to </w:t>
      </w:r>
      <w:bookmarkStart w:id="18" w:name="_Hlk65066239"/>
      <w:r w:rsidRPr="009C19BB">
        <w:rPr>
          <w:rFonts w:ascii="Arial" w:hAnsi="Arial"/>
          <w:sz w:val="18"/>
          <w:szCs w:val="18"/>
        </w:rPr>
        <w:t xml:space="preserve">attach a letter </w:t>
      </w:r>
      <w:bookmarkEnd w:id="18"/>
      <w:r w:rsidRPr="009C19BB">
        <w:rPr>
          <w:rFonts w:ascii="Arial" w:hAnsi="Arial"/>
          <w:sz w:val="18"/>
          <w:szCs w:val="18"/>
        </w:rPr>
        <w:t>from the advisor):</w:t>
      </w:r>
    </w:p>
    <w:p w14:paraId="43BC77B2" w14:textId="2387DD2F" w:rsidR="00B124EA" w:rsidRPr="009C19BB" w:rsidRDefault="00B124EA" w:rsidP="002D430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18"/>
          <w:szCs w:val="18"/>
        </w:rPr>
      </w:pPr>
      <w:r w:rsidRPr="009C19BB">
        <w:rPr>
          <w:rFonts w:ascii="Arial" w:hAnsi="Arial"/>
          <w:sz w:val="18"/>
          <w:szCs w:val="18"/>
        </w:rPr>
        <w:t xml:space="preserve">Advisor's name: </w:t>
      </w:r>
      <w:r w:rsidRPr="009C19BB">
        <w:rPr>
          <w:rFonts w:ascii="Arial" w:hAnsi="Arial"/>
          <w:sz w:val="18"/>
          <w:szCs w:val="18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9" w:name="Text11"/>
      <w:r w:rsidRPr="009C19BB">
        <w:rPr>
          <w:rFonts w:ascii="Arial" w:hAnsi="Arial"/>
          <w:sz w:val="18"/>
          <w:szCs w:val="18"/>
          <w:u w:val="single"/>
        </w:rPr>
        <w:instrText xml:space="preserve"> FORMTEXT </w:instrText>
      </w:r>
      <w:r w:rsidRPr="009C19BB">
        <w:rPr>
          <w:rFonts w:ascii="Arial" w:hAnsi="Arial"/>
          <w:sz w:val="18"/>
          <w:szCs w:val="18"/>
          <w:u w:val="single"/>
        </w:rPr>
      </w:r>
      <w:r w:rsidRPr="009C19BB">
        <w:rPr>
          <w:rFonts w:ascii="Arial" w:hAnsi="Arial"/>
          <w:sz w:val="18"/>
          <w:szCs w:val="18"/>
          <w:u w:val="single"/>
        </w:rPr>
        <w:fldChar w:fldCharType="separate"/>
      </w:r>
      <w:r w:rsidRPr="009C19BB">
        <w:rPr>
          <w:noProof/>
          <w:sz w:val="22"/>
          <w:szCs w:val="22"/>
          <w:u w:val="single"/>
        </w:rPr>
        <w:t> </w:t>
      </w:r>
      <w:r w:rsidRPr="009C19BB">
        <w:rPr>
          <w:noProof/>
          <w:sz w:val="22"/>
          <w:szCs w:val="22"/>
          <w:u w:val="single"/>
        </w:rPr>
        <w:t> </w:t>
      </w:r>
      <w:r w:rsidRPr="009C19BB">
        <w:rPr>
          <w:noProof/>
          <w:sz w:val="22"/>
          <w:szCs w:val="22"/>
          <w:u w:val="single"/>
        </w:rPr>
        <w:t> </w:t>
      </w:r>
      <w:r w:rsidRPr="009C19BB">
        <w:rPr>
          <w:noProof/>
          <w:sz w:val="22"/>
          <w:szCs w:val="22"/>
          <w:u w:val="single"/>
        </w:rPr>
        <w:t> </w:t>
      </w:r>
      <w:r w:rsidRPr="009C19BB">
        <w:rPr>
          <w:noProof/>
          <w:sz w:val="22"/>
          <w:szCs w:val="22"/>
          <w:u w:val="single"/>
        </w:rPr>
        <w:t> </w:t>
      </w:r>
      <w:r w:rsidRPr="009C19BB">
        <w:rPr>
          <w:rFonts w:ascii="Arial" w:hAnsi="Arial"/>
          <w:sz w:val="18"/>
          <w:szCs w:val="18"/>
          <w:u w:val="single"/>
        </w:rPr>
        <w:fldChar w:fldCharType="end"/>
      </w:r>
      <w:bookmarkEnd w:id="19"/>
      <w:r w:rsidRPr="009C19BB">
        <w:rPr>
          <w:rFonts w:ascii="Arial" w:hAnsi="Arial"/>
          <w:sz w:val="18"/>
          <w:szCs w:val="18"/>
        </w:rPr>
        <w:tab/>
      </w:r>
      <w:r w:rsidR="00C25FBB" w:rsidRPr="009C19BB">
        <w:rPr>
          <w:rFonts w:ascii="Arial" w:hAnsi="Arial"/>
          <w:sz w:val="18"/>
          <w:szCs w:val="18"/>
        </w:rPr>
        <w:tab/>
        <w:t xml:space="preserve"> </w:t>
      </w:r>
      <w:r w:rsidR="002D430B" w:rsidRPr="009C19BB">
        <w:rPr>
          <w:rFonts w:ascii="Arial" w:hAnsi="Arial"/>
          <w:sz w:val="18"/>
          <w:szCs w:val="18"/>
        </w:rPr>
        <w:t xml:space="preserve">          </w:t>
      </w:r>
      <w:r w:rsidR="00C25FBB" w:rsidRPr="009C19BB">
        <w:rPr>
          <w:rFonts w:ascii="Arial" w:hAnsi="Arial"/>
          <w:sz w:val="18"/>
          <w:szCs w:val="18"/>
        </w:rPr>
        <w:t xml:space="preserve">  </w:t>
      </w:r>
      <w:r w:rsidR="002D430B" w:rsidRPr="009C19BB">
        <w:rPr>
          <w:rFonts w:ascii="Arial" w:hAnsi="Arial"/>
          <w:sz w:val="18"/>
          <w:szCs w:val="18"/>
        </w:rPr>
        <w:t xml:space="preserve"> </w:t>
      </w:r>
      <w:r w:rsidRPr="009C19BB">
        <w:rPr>
          <w:rFonts w:ascii="Arial" w:hAnsi="Arial"/>
          <w:sz w:val="18"/>
          <w:szCs w:val="18"/>
        </w:rPr>
        <w:t>Signature</w:t>
      </w:r>
      <w:r w:rsidR="009C19BB" w:rsidRPr="009C19BB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116607393"/>
          <w:showingPlcHdr/>
          <w:picture/>
        </w:sdtPr>
        <w:sdtContent>
          <w:r w:rsidR="009C19BB" w:rsidRPr="009C19BB">
            <w:rPr>
              <w:rFonts w:ascii="Arial" w:hAnsi="Arial"/>
              <w:noProof/>
              <w:sz w:val="18"/>
              <w:szCs w:val="18"/>
            </w:rPr>
            <w:drawing>
              <wp:inline distT="0" distB="0" distL="0" distR="0" wp14:anchorId="368DB6DF" wp14:editId="1130B8AD">
                <wp:extent cx="685800" cy="3810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C19BB" w:rsidRPr="009C19BB">
        <w:rPr>
          <w:rFonts w:ascii="Arial" w:hAnsi="Arial"/>
          <w:sz w:val="18"/>
          <w:szCs w:val="18"/>
        </w:rPr>
        <w:t xml:space="preserve"> </w:t>
      </w:r>
      <w:r w:rsidRPr="009C19BB">
        <w:rPr>
          <w:rFonts w:ascii="Arial" w:hAnsi="Arial"/>
          <w:sz w:val="18"/>
          <w:szCs w:val="18"/>
        </w:rPr>
        <w:t xml:space="preserve">Date: </w:t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0" w:name="Text13"/>
      <w:r w:rsidR="009C19BB" w:rsidRPr="009C19BB">
        <w:rPr>
          <w:rFonts w:ascii="Arial" w:hAnsi="Arial"/>
          <w:sz w:val="18"/>
          <w:szCs w:val="18"/>
          <w:u w:val="single"/>
        </w:rPr>
        <w:instrText xml:space="preserve"> FORMTEXT </w:instrText>
      </w:r>
      <w:r w:rsidR="009C19BB" w:rsidRPr="009C19BB">
        <w:rPr>
          <w:rFonts w:ascii="Arial" w:hAnsi="Arial"/>
          <w:sz w:val="18"/>
          <w:szCs w:val="18"/>
          <w:u w:val="single"/>
        </w:rPr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separate"/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end"/>
      </w:r>
      <w:bookmarkEnd w:id="20"/>
    </w:p>
    <w:p w14:paraId="3048C9BF" w14:textId="6B632E0C" w:rsidR="00B124EA" w:rsidRPr="009C19BB" w:rsidRDefault="00760C78" w:rsidP="002D430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18"/>
          <w:szCs w:val="18"/>
        </w:rPr>
      </w:pPr>
      <w:r w:rsidRPr="009C19BB">
        <w:rPr>
          <w:rFonts w:ascii="Arial" w:hAnsi="Arial"/>
          <w:sz w:val="18"/>
          <w:szCs w:val="18"/>
        </w:rPr>
        <w:t xml:space="preserve">Undergraduate </w:t>
      </w:r>
      <w:r w:rsidR="00104C7B" w:rsidRPr="009C19BB">
        <w:rPr>
          <w:rFonts w:ascii="Arial" w:hAnsi="Arial" w:hint="cs"/>
          <w:sz w:val="18"/>
          <w:szCs w:val="18"/>
        </w:rPr>
        <w:t>S</w:t>
      </w:r>
      <w:r w:rsidRPr="009C19BB">
        <w:rPr>
          <w:rFonts w:ascii="Arial" w:hAnsi="Arial"/>
          <w:sz w:val="18"/>
          <w:szCs w:val="18"/>
        </w:rPr>
        <w:t xml:space="preserve">tudies </w:t>
      </w:r>
      <w:r w:rsidR="00104C7B" w:rsidRPr="009C19BB">
        <w:rPr>
          <w:rFonts w:ascii="Arial" w:hAnsi="Arial" w:hint="cs"/>
          <w:sz w:val="18"/>
          <w:szCs w:val="18"/>
        </w:rPr>
        <w:t>C</w:t>
      </w:r>
      <w:r w:rsidRPr="009C19BB">
        <w:rPr>
          <w:rFonts w:ascii="Arial" w:hAnsi="Arial"/>
          <w:sz w:val="18"/>
          <w:szCs w:val="18"/>
        </w:rPr>
        <w:t>oordinator / Vice Dean for Teaching (for teaching assistants):</w:t>
      </w:r>
      <w:r w:rsidRPr="009C19BB">
        <w:rPr>
          <w:rFonts w:ascii="Arial" w:hAnsi="Arial"/>
          <w:b/>
          <w:bCs/>
          <w:sz w:val="18"/>
          <w:szCs w:val="18"/>
        </w:rPr>
        <w:t xml:space="preserve"> </w:t>
      </w:r>
      <w:r w:rsidR="009C19BB" w:rsidRPr="009C19BB">
        <w:rPr>
          <w:rFonts w:ascii="Arial" w:hAnsi="Arial"/>
          <w:sz w:val="18"/>
          <w:szCs w:val="18"/>
        </w:rPr>
        <w:br/>
      </w:r>
      <w:r w:rsidR="00B124EA" w:rsidRPr="009C19BB">
        <w:rPr>
          <w:rFonts w:ascii="Arial" w:hAnsi="Arial"/>
          <w:sz w:val="18"/>
          <w:szCs w:val="18"/>
        </w:rPr>
        <w:t>Signature</w:t>
      </w:r>
      <w:r w:rsidR="009C19BB" w:rsidRPr="009C19BB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965965570"/>
          <w:showingPlcHdr/>
          <w:picture/>
        </w:sdtPr>
        <w:sdtContent>
          <w:r w:rsidR="009C19BB" w:rsidRPr="009C19BB">
            <w:rPr>
              <w:rFonts w:ascii="Arial" w:hAnsi="Arial"/>
              <w:noProof/>
              <w:sz w:val="18"/>
              <w:szCs w:val="18"/>
            </w:rPr>
            <w:drawing>
              <wp:inline distT="0" distB="0" distL="0" distR="0" wp14:anchorId="488234B3" wp14:editId="03EF2418">
                <wp:extent cx="952500" cy="257175"/>
                <wp:effectExtent l="0" t="0" r="0" b="9525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C19BB" w:rsidRPr="009C19BB">
        <w:rPr>
          <w:rFonts w:ascii="Arial" w:hAnsi="Arial"/>
          <w:sz w:val="18"/>
          <w:szCs w:val="18"/>
        </w:rPr>
        <w:t xml:space="preserve"> </w:t>
      </w:r>
      <w:r w:rsidR="00B124EA" w:rsidRPr="009C19BB">
        <w:rPr>
          <w:rFonts w:ascii="Arial" w:hAnsi="Arial"/>
          <w:sz w:val="18"/>
          <w:szCs w:val="18"/>
        </w:rPr>
        <w:t xml:space="preserve">Date: </w:t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1" w:name="Text14"/>
      <w:r w:rsidR="009C19BB" w:rsidRPr="009C19BB">
        <w:rPr>
          <w:rFonts w:ascii="Arial" w:hAnsi="Arial"/>
          <w:sz w:val="18"/>
          <w:szCs w:val="18"/>
          <w:u w:val="single"/>
        </w:rPr>
        <w:instrText xml:space="preserve"> FORMTEXT </w:instrText>
      </w:r>
      <w:r w:rsidR="009C19BB" w:rsidRPr="009C19BB">
        <w:rPr>
          <w:rFonts w:ascii="Arial" w:hAnsi="Arial"/>
          <w:sz w:val="18"/>
          <w:szCs w:val="18"/>
          <w:u w:val="single"/>
        </w:rPr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separate"/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end"/>
      </w:r>
      <w:bookmarkEnd w:id="21"/>
    </w:p>
    <w:p w14:paraId="3C513822" w14:textId="79319D0B" w:rsidR="002D430B" w:rsidRPr="009C19BB" w:rsidRDefault="002D430B" w:rsidP="009C19B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b/>
          <w:bCs/>
          <w:sz w:val="18"/>
          <w:szCs w:val="18"/>
          <w:rtl/>
        </w:rPr>
      </w:pPr>
      <w:r w:rsidRPr="009C19BB">
        <w:rPr>
          <w:rFonts w:ascii="Arial" w:hAnsi="Arial"/>
          <w:b/>
          <w:bCs/>
          <w:sz w:val="18"/>
          <w:szCs w:val="18"/>
        </w:rPr>
        <w:t>For request type 1 / 3</w:t>
      </w:r>
      <w:r w:rsidRPr="009C19BB">
        <w:rPr>
          <w:rFonts w:ascii="Arial" w:hAnsi="Arial"/>
          <w:sz w:val="18"/>
          <w:szCs w:val="18"/>
        </w:rPr>
        <w:t xml:space="preserve">: Teaching / project instruction exception requested is due to </w:t>
      </w:r>
      <w:r w:rsidRPr="009C19BB">
        <w:rPr>
          <w:rFonts w:ascii="Arial" w:hAnsi="Arial"/>
          <w:b/>
          <w:bCs/>
          <w:sz w:val="18"/>
          <w:szCs w:val="18"/>
        </w:rPr>
        <w:t>a strong academic unit necessity</w:t>
      </w:r>
      <w:r w:rsidR="009C19BB" w:rsidRPr="009C19BB">
        <w:rPr>
          <w:rFonts w:ascii="Arial" w:hAnsi="Arial"/>
          <w:b/>
          <w:bCs/>
          <w:sz w:val="18"/>
          <w:szCs w:val="18"/>
        </w:rPr>
        <w:t xml:space="preserve"> </w:t>
      </w:r>
      <w:r w:rsidR="00300C39">
        <w:rPr>
          <w:rFonts w:ascii="Arial" w:hAnsi="Arial"/>
          <w:b/>
          <w:bCs/>
          <w:sz w:val="18"/>
          <w:szCs w:val="18"/>
        </w:rPr>
        <w:br/>
      </w:r>
      <w:r w:rsidRPr="009C19BB">
        <w:rPr>
          <w:rFonts w:ascii="Arial" w:hAnsi="Arial"/>
          <w:sz w:val="18"/>
          <w:szCs w:val="18"/>
        </w:rPr>
        <w:t xml:space="preserve">Signature of </w:t>
      </w:r>
      <w:r w:rsidR="00104C7B" w:rsidRPr="009C19BB">
        <w:rPr>
          <w:rFonts w:ascii="Arial" w:hAnsi="Arial"/>
          <w:sz w:val="18"/>
          <w:szCs w:val="18"/>
        </w:rPr>
        <w:t xml:space="preserve">Undergraduate </w:t>
      </w:r>
      <w:r w:rsidR="00104C7B" w:rsidRPr="009C19BB">
        <w:rPr>
          <w:rFonts w:ascii="Arial" w:hAnsi="Arial" w:hint="cs"/>
          <w:sz w:val="18"/>
          <w:szCs w:val="18"/>
        </w:rPr>
        <w:t>S</w:t>
      </w:r>
      <w:r w:rsidR="00104C7B" w:rsidRPr="009C19BB">
        <w:rPr>
          <w:rFonts w:ascii="Arial" w:hAnsi="Arial"/>
          <w:sz w:val="18"/>
          <w:szCs w:val="18"/>
        </w:rPr>
        <w:t xml:space="preserve">tudies </w:t>
      </w:r>
      <w:r w:rsidR="00104C7B" w:rsidRPr="009C19BB">
        <w:rPr>
          <w:rFonts w:ascii="Arial" w:hAnsi="Arial" w:hint="cs"/>
          <w:sz w:val="18"/>
          <w:szCs w:val="18"/>
        </w:rPr>
        <w:t>C</w:t>
      </w:r>
      <w:r w:rsidR="00104C7B" w:rsidRPr="009C19BB">
        <w:rPr>
          <w:rFonts w:ascii="Arial" w:hAnsi="Arial"/>
          <w:sz w:val="18"/>
          <w:szCs w:val="18"/>
        </w:rPr>
        <w:t xml:space="preserve">oordinator / Vice Dean for Teaching </w:t>
      </w:r>
      <w:sdt>
        <w:sdtPr>
          <w:rPr>
            <w:sz w:val="22"/>
            <w:szCs w:val="22"/>
          </w:rPr>
          <w:id w:val="735749108"/>
          <w:showingPlcHdr/>
          <w:picture/>
        </w:sdtPr>
        <w:sdtContent>
          <w:r w:rsidR="009C19BB" w:rsidRPr="009C19BB">
            <w:rPr>
              <w:noProof/>
              <w:sz w:val="22"/>
              <w:szCs w:val="22"/>
            </w:rPr>
            <w:drawing>
              <wp:inline distT="0" distB="0" distL="0" distR="0" wp14:anchorId="6BE954FB" wp14:editId="43E05BDB">
                <wp:extent cx="762000" cy="304800"/>
                <wp:effectExtent l="0" t="0" r="0" b="0"/>
                <wp:docPr id="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2E34181" w14:textId="62C639DA" w:rsidR="00B124EA" w:rsidRPr="009C19BB" w:rsidRDefault="001F4CC6" w:rsidP="007B0EBE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18"/>
          <w:szCs w:val="18"/>
        </w:rPr>
      </w:pPr>
      <w:r w:rsidRPr="009C19BB">
        <w:rPr>
          <w:rFonts w:ascii="Arial" w:hAnsi="Arial"/>
          <w:sz w:val="18"/>
          <w:szCs w:val="18"/>
        </w:rPr>
        <w:t>Head of the Academic Unit's Graduate Studies Committee</w:t>
      </w:r>
      <w:r w:rsidR="00B124EA" w:rsidRPr="009C19BB">
        <w:rPr>
          <w:rFonts w:ascii="Arial" w:hAnsi="Arial"/>
          <w:sz w:val="18"/>
          <w:szCs w:val="18"/>
        </w:rPr>
        <w:t>:</w:t>
      </w:r>
      <w:r w:rsidRPr="009C19BB">
        <w:rPr>
          <w:rFonts w:ascii="Arial" w:hAnsi="Arial"/>
          <w:sz w:val="18"/>
          <w:szCs w:val="18"/>
        </w:rPr>
        <w:t xml:space="preserve"> </w:t>
      </w:r>
      <w:r w:rsidR="00B124EA" w:rsidRPr="009C19BB">
        <w:rPr>
          <w:rFonts w:ascii="Arial" w:hAnsi="Arial"/>
          <w:sz w:val="18"/>
          <w:szCs w:val="18"/>
        </w:rPr>
        <w:t>Signature</w:t>
      </w:r>
      <w:r w:rsidR="009C19BB" w:rsidRPr="009C19BB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873544574"/>
          <w:showingPlcHdr/>
          <w:picture/>
        </w:sdtPr>
        <w:sdtContent>
          <w:r w:rsidR="009C19BB" w:rsidRPr="009C19BB">
            <w:rPr>
              <w:rFonts w:ascii="Arial" w:hAnsi="Arial"/>
              <w:noProof/>
              <w:sz w:val="18"/>
              <w:szCs w:val="18"/>
            </w:rPr>
            <w:drawing>
              <wp:inline distT="0" distB="0" distL="0" distR="0" wp14:anchorId="1E81F082" wp14:editId="0B43D21D">
                <wp:extent cx="476250" cy="314325"/>
                <wp:effectExtent l="0" t="0" r="0" b="9525"/>
                <wp:docPr id="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C19BB" w:rsidRPr="009C19BB">
        <w:rPr>
          <w:rFonts w:ascii="Arial" w:hAnsi="Arial"/>
          <w:sz w:val="18"/>
          <w:szCs w:val="18"/>
        </w:rPr>
        <w:t xml:space="preserve"> </w:t>
      </w:r>
      <w:r w:rsidR="007B0EBE" w:rsidRPr="009C19BB">
        <w:rPr>
          <w:rFonts w:ascii="Arial" w:hAnsi="Arial"/>
          <w:sz w:val="18"/>
          <w:szCs w:val="18"/>
        </w:rPr>
        <w:t>Date</w:t>
      </w:r>
      <w:r w:rsidR="009C19BB" w:rsidRPr="009C19BB">
        <w:rPr>
          <w:rFonts w:ascii="Arial" w:hAnsi="Arial"/>
          <w:sz w:val="18"/>
          <w:szCs w:val="18"/>
        </w:rPr>
        <w:t xml:space="preserve">: </w:t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2" w:name="Text15"/>
      <w:r w:rsidR="009C19BB" w:rsidRPr="009C19BB">
        <w:rPr>
          <w:rFonts w:ascii="Arial" w:hAnsi="Arial"/>
          <w:sz w:val="18"/>
          <w:szCs w:val="18"/>
          <w:u w:val="single"/>
        </w:rPr>
        <w:instrText xml:space="preserve"> FORMTEXT </w:instrText>
      </w:r>
      <w:r w:rsidR="009C19BB" w:rsidRPr="009C19BB">
        <w:rPr>
          <w:rFonts w:ascii="Arial" w:hAnsi="Arial"/>
          <w:sz w:val="18"/>
          <w:szCs w:val="18"/>
          <w:u w:val="single"/>
        </w:rPr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separate"/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end"/>
      </w:r>
      <w:bookmarkEnd w:id="22"/>
    </w:p>
    <w:p w14:paraId="33549A7A" w14:textId="41CB47C2" w:rsidR="00B124EA" w:rsidRPr="009C19BB" w:rsidRDefault="00B27A2A" w:rsidP="003460EA">
      <w:pPr>
        <w:bidi w:val="0"/>
        <w:spacing w:line="276" w:lineRule="auto"/>
        <w:rPr>
          <w:rFonts w:ascii="Arial" w:hAnsi="Arial"/>
          <w:sz w:val="18"/>
          <w:szCs w:val="18"/>
        </w:rPr>
      </w:pPr>
      <w:r w:rsidRPr="009C19BB">
        <w:rPr>
          <w:rFonts w:ascii="Arial" w:hAnsi="Arial"/>
          <w:b/>
          <w:bCs/>
          <w:sz w:val="18"/>
          <w:szCs w:val="18"/>
        </w:rPr>
        <w:t>Dean of the Graduate School</w:t>
      </w:r>
      <w:r w:rsidR="00B124EA" w:rsidRPr="009C19BB">
        <w:rPr>
          <w:rFonts w:ascii="Arial" w:hAnsi="Arial"/>
          <w:b/>
          <w:bCs/>
          <w:sz w:val="18"/>
          <w:szCs w:val="18"/>
        </w:rPr>
        <w:t>:</w:t>
      </w:r>
      <w:r w:rsidR="00B124EA" w:rsidRPr="009C19BB">
        <w:rPr>
          <w:rFonts w:ascii="Arial" w:hAnsi="Arial"/>
          <w:b/>
          <w:bCs/>
          <w:sz w:val="18"/>
          <w:szCs w:val="18"/>
        </w:rPr>
        <w:tab/>
      </w:r>
      <w:r w:rsidRPr="009C19BB">
        <w:rPr>
          <w:rFonts w:ascii="Arial" w:hAnsi="Arial"/>
          <w:b/>
          <w:bCs/>
          <w:sz w:val="18"/>
          <w:szCs w:val="18"/>
        </w:rPr>
        <w:t xml:space="preserve"> </w:t>
      </w:r>
      <w:r w:rsidR="00B124EA" w:rsidRPr="009C19BB">
        <w:rPr>
          <w:rFonts w:ascii="Arial" w:hAnsi="Arial"/>
          <w:b/>
          <w:bCs/>
          <w:sz w:val="18"/>
          <w:szCs w:val="18"/>
        </w:rPr>
        <w:t xml:space="preserve">  </w:t>
      </w:r>
      <w:r w:rsidR="00B124EA" w:rsidRPr="009C19BB">
        <w:rPr>
          <w:rFonts w:ascii="Arial" w:hAnsi="Arial"/>
          <w:sz w:val="18"/>
          <w:szCs w:val="18"/>
        </w:rPr>
        <w:t>Signature</w:t>
      </w:r>
      <w:r w:rsidR="009C19BB" w:rsidRPr="009C19BB"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1790353434"/>
          <w:showingPlcHdr/>
          <w:picture/>
        </w:sdtPr>
        <w:sdtContent>
          <w:r w:rsidR="009C19BB" w:rsidRPr="009C19BB">
            <w:rPr>
              <w:rFonts w:ascii="Arial" w:hAnsi="Arial"/>
              <w:noProof/>
              <w:sz w:val="18"/>
              <w:szCs w:val="18"/>
            </w:rPr>
            <w:drawing>
              <wp:inline distT="0" distB="0" distL="0" distR="0" wp14:anchorId="1F2B62CB" wp14:editId="790D38AA">
                <wp:extent cx="533400" cy="333375"/>
                <wp:effectExtent l="0" t="0" r="0" b="9525"/>
                <wp:docPr id="6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C19BB" w:rsidRPr="009C19BB">
        <w:rPr>
          <w:rFonts w:ascii="Arial" w:hAnsi="Arial"/>
          <w:sz w:val="18"/>
          <w:szCs w:val="18"/>
        </w:rPr>
        <w:t xml:space="preserve">  </w:t>
      </w:r>
      <w:r w:rsidR="00B124EA" w:rsidRPr="009C19BB">
        <w:rPr>
          <w:rFonts w:ascii="Arial" w:hAnsi="Arial"/>
          <w:sz w:val="18"/>
          <w:szCs w:val="18"/>
        </w:rPr>
        <w:t xml:space="preserve">Date: </w:t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3" w:name="Text17"/>
      <w:r w:rsidR="009C19BB" w:rsidRPr="009C19BB">
        <w:rPr>
          <w:rFonts w:ascii="Arial" w:hAnsi="Arial"/>
          <w:sz w:val="18"/>
          <w:szCs w:val="18"/>
          <w:u w:val="single"/>
        </w:rPr>
        <w:instrText xml:space="preserve"> FORMTEXT </w:instrText>
      </w:r>
      <w:r w:rsidR="009C19BB" w:rsidRPr="009C19BB">
        <w:rPr>
          <w:rFonts w:ascii="Arial" w:hAnsi="Arial"/>
          <w:sz w:val="18"/>
          <w:szCs w:val="18"/>
          <w:u w:val="single"/>
        </w:rPr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separate"/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noProof/>
          <w:sz w:val="18"/>
          <w:szCs w:val="18"/>
          <w:u w:val="single"/>
        </w:rPr>
        <w:t> </w:t>
      </w:r>
      <w:r w:rsidR="009C19BB" w:rsidRPr="009C19BB">
        <w:rPr>
          <w:rFonts w:ascii="Arial" w:hAnsi="Arial"/>
          <w:sz w:val="18"/>
          <w:szCs w:val="18"/>
          <w:u w:val="single"/>
        </w:rPr>
        <w:fldChar w:fldCharType="end"/>
      </w:r>
      <w:bookmarkEnd w:id="23"/>
    </w:p>
    <w:p w14:paraId="4FB6FF07" w14:textId="77777777" w:rsidR="0089319C" w:rsidRPr="009C19BB" w:rsidRDefault="00B124EA" w:rsidP="0089319C">
      <w:pPr>
        <w:bidi w:val="0"/>
        <w:spacing w:line="276" w:lineRule="auto"/>
        <w:rPr>
          <w:rFonts w:ascii="Arial" w:hAnsi="Arial"/>
          <w:b/>
          <w:bCs/>
          <w:sz w:val="20"/>
          <w:szCs w:val="20"/>
        </w:rPr>
      </w:pPr>
      <w:r w:rsidRPr="009C19BB">
        <w:rPr>
          <w:rFonts w:ascii="Arial" w:hAnsi="Arial"/>
          <w:sz w:val="18"/>
          <w:szCs w:val="18"/>
        </w:rPr>
        <w:t xml:space="preserve">(For scholarship </w:t>
      </w:r>
      <w:r w:rsidR="006B72FE" w:rsidRPr="009C19BB">
        <w:rPr>
          <w:rFonts w:ascii="Arial" w:hAnsi="Arial"/>
          <w:sz w:val="18"/>
          <w:szCs w:val="18"/>
        </w:rPr>
        <w:t>office</w:t>
      </w:r>
      <w:r w:rsidRPr="009C19BB">
        <w:rPr>
          <w:rFonts w:ascii="Arial" w:hAnsi="Arial"/>
          <w:sz w:val="18"/>
          <w:szCs w:val="18"/>
        </w:rPr>
        <w:t xml:space="preserve"> use)</w:t>
      </w:r>
    </w:p>
    <w:p w14:paraId="3A629F09" w14:textId="76E43E56" w:rsidR="00B124EA" w:rsidRPr="00C25FBB" w:rsidRDefault="00B124EA" w:rsidP="0089319C">
      <w:pPr>
        <w:bidi w:val="0"/>
        <w:spacing w:line="276" w:lineRule="auto"/>
        <w:rPr>
          <w:rFonts w:ascii="Arial" w:hAnsi="Arial"/>
          <w:b/>
          <w:bCs/>
          <w:sz w:val="22"/>
          <w:szCs w:val="22"/>
        </w:rPr>
      </w:pPr>
      <w:r w:rsidRPr="007B0EBE">
        <w:rPr>
          <w:rFonts w:ascii="Arial" w:hAnsi="Arial"/>
          <w:b/>
          <w:bCs/>
          <w:sz w:val="22"/>
          <w:szCs w:val="22"/>
        </w:rPr>
        <w:t>Comments:</w:t>
      </w:r>
      <w:r w:rsidRPr="00C25FBB">
        <w:rPr>
          <w:rFonts w:ascii="Arial" w:hAnsi="Arial"/>
          <w:sz w:val="22"/>
          <w:szCs w:val="22"/>
        </w:rPr>
        <w:t xml:space="preserve"> </w:t>
      </w:r>
      <w:r w:rsidR="009C19BB" w:rsidRPr="009C19BB">
        <w:rPr>
          <w:rFonts w:ascii="Arial" w:hAnsi="Arial"/>
          <w:sz w:val="22"/>
          <w:szCs w:val="22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4" w:name="Text16"/>
      <w:r w:rsidR="009C19BB" w:rsidRPr="009C19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="009C19BB" w:rsidRPr="009C19BB">
        <w:rPr>
          <w:rFonts w:ascii="Arial" w:hAnsi="Arial"/>
          <w:sz w:val="22"/>
          <w:szCs w:val="22"/>
          <w:u w:val="single"/>
        </w:rPr>
      </w:r>
      <w:r w:rsidR="009C19BB" w:rsidRPr="009C19BB">
        <w:rPr>
          <w:rFonts w:ascii="Arial" w:hAnsi="Arial"/>
          <w:sz w:val="22"/>
          <w:szCs w:val="22"/>
          <w:u w:val="single"/>
        </w:rPr>
        <w:fldChar w:fldCharType="separate"/>
      </w:r>
      <w:r w:rsidR="009C19BB" w:rsidRPr="009C19BB">
        <w:rPr>
          <w:rFonts w:ascii="Arial" w:hAnsi="Arial"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noProof/>
          <w:sz w:val="22"/>
          <w:szCs w:val="22"/>
          <w:u w:val="single"/>
        </w:rPr>
        <w:t> </w:t>
      </w:r>
      <w:r w:rsidR="009C19BB" w:rsidRPr="009C19BB">
        <w:rPr>
          <w:rFonts w:ascii="Arial" w:hAnsi="Arial"/>
          <w:sz w:val="22"/>
          <w:szCs w:val="22"/>
          <w:u w:val="single"/>
        </w:rPr>
        <w:fldChar w:fldCharType="end"/>
      </w:r>
      <w:bookmarkEnd w:id="24"/>
    </w:p>
    <w:sectPr w:rsidR="00B124EA" w:rsidRPr="00C25FBB" w:rsidSect="009C19BB">
      <w:headerReference w:type="default" r:id="rId13"/>
      <w:footerReference w:type="default" r:id="rId14"/>
      <w:type w:val="continuous"/>
      <w:pgSz w:w="11906" w:h="16838" w:code="9"/>
      <w:pgMar w:top="1440" w:right="1080" w:bottom="1440" w:left="1080" w:header="720" w:footer="284" w:gutter="0"/>
      <w:paperSrc w:first="15" w:other="15"/>
      <w:cols w:space="156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EDF55" w14:textId="77777777" w:rsidR="0086327F" w:rsidRDefault="0086327F" w:rsidP="004F761A">
      <w:r>
        <w:separator/>
      </w:r>
    </w:p>
  </w:endnote>
  <w:endnote w:type="continuationSeparator" w:id="0">
    <w:p w14:paraId="5BA736AB" w14:textId="77777777" w:rsidR="0086327F" w:rsidRDefault="0086327F" w:rsidP="004F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C2AA" w14:textId="3891BF82" w:rsidR="00623FD7" w:rsidRPr="00F14B2F" w:rsidRDefault="00F14B2F" w:rsidP="00F14B2F">
    <w:pPr>
      <w:pStyle w:val="Footer"/>
    </w:pPr>
    <w:r>
      <w:rPr>
        <w:rFonts w:ascii="Tahoma" w:hAnsi="Tahoma" w:cs="Tahoma"/>
        <w:noProof/>
        <w:color w:val="002147"/>
      </w:rPr>
      <w:drawing>
        <wp:anchor distT="0" distB="0" distL="114300" distR="114300" simplePos="0" relativeHeight="251661312" behindDoc="1" locked="0" layoutInCell="1" allowOverlap="1" wp14:anchorId="4A6CADE0" wp14:editId="72823CDE">
          <wp:simplePos x="0" y="0"/>
          <wp:positionH relativeFrom="page">
            <wp:posOffset>-135255</wp:posOffset>
          </wp:positionH>
          <wp:positionV relativeFrom="paragraph">
            <wp:posOffset>-342900</wp:posOffset>
          </wp:positionV>
          <wp:extent cx="7669959" cy="664845"/>
          <wp:effectExtent l="0" t="0" r="7620" b="1905"/>
          <wp:wrapNone/>
          <wp:docPr id="1303666100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/>
                </pic:blipFill>
                <pic:spPr bwMode="auto">
                  <a:xfrm>
                    <a:off x="0" y="0"/>
                    <a:ext cx="7669959" cy="664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CC0CC" w14:textId="77777777" w:rsidR="0086327F" w:rsidRDefault="0086327F" w:rsidP="004F761A">
      <w:r>
        <w:separator/>
      </w:r>
    </w:p>
  </w:footnote>
  <w:footnote w:type="continuationSeparator" w:id="0">
    <w:p w14:paraId="4FABA40C" w14:textId="77777777" w:rsidR="0086327F" w:rsidRDefault="0086327F" w:rsidP="004F7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A2AA5" w14:textId="3D0D2709" w:rsidR="00623FD7" w:rsidRPr="00A57692" w:rsidRDefault="00662532" w:rsidP="00A57692">
    <w:pPr>
      <w:pStyle w:val="Header"/>
    </w:pPr>
    <w:r>
      <w:rPr>
        <w:rFonts w:ascii="Tahoma" w:hAnsi="Tahoma" w:cs="Tahoma"/>
        <w:noProof/>
        <w:color w:val="002147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9F61B5" wp14:editId="3AAB28AC">
              <wp:simplePos x="0" y="0"/>
              <wp:positionH relativeFrom="column">
                <wp:posOffset>-600075</wp:posOffset>
              </wp:positionH>
              <wp:positionV relativeFrom="paragraph">
                <wp:posOffset>-666750</wp:posOffset>
              </wp:positionV>
              <wp:extent cx="7324091" cy="1285875"/>
              <wp:effectExtent l="0" t="0" r="0" b="9525"/>
              <wp:wrapNone/>
              <wp:docPr id="11" name="קבוצה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091" cy="1285875"/>
                        <a:chOff x="0" y="0"/>
                        <a:chExt cx="7324091" cy="1285875"/>
                      </a:xfrm>
                    </wpg:grpSpPr>
                    <pic:pic xmlns:pic="http://schemas.openxmlformats.org/drawingml/2006/picture">
                      <pic:nvPicPr>
                        <pic:cNvPr id="8" name="Picture 2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207"/>
                        <a:stretch/>
                      </pic:blipFill>
                      <pic:spPr bwMode="auto">
                        <a:xfrm>
                          <a:off x="0" y="0"/>
                          <a:ext cx="63722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Text Box 1"/>
                      <wps:cNvSpPr txBox="1"/>
                      <wps:spPr>
                        <a:xfrm>
                          <a:off x="2247901" y="866775"/>
                          <a:ext cx="507619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8D74F" w14:textId="77777777" w:rsidR="00662532" w:rsidRPr="004C2F86" w:rsidRDefault="00662532" w:rsidP="00662532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</w:rPr>
                            </w:pPr>
                            <w:r w:rsidRPr="004C2F86"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 w:val="20"/>
                                <w:szCs w:val="20"/>
                                <w:rtl/>
                              </w:rPr>
                              <w:t xml:space="preserve">מדור מלגות  </w:t>
                            </w:r>
                            <w:r w:rsidRPr="004C2F86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</w:rPr>
                              <w:t xml:space="preserve">Scholarships Office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F61B5" id="קבוצה 11" o:spid="_x0000_s1026" style="position:absolute;left:0;text-align:left;margin-left:-47.25pt;margin-top:-52.5pt;width:576.7pt;height:101.25pt;z-index:251659264;mso-width-relative:margin;mso-height-relative:margin" coordsize="7324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BNBZG9iZQBkAAAAAAEFAAJJRP/bAIQAAgICBQIFBwUFBwgHBgcICQkICAkJCwoK&#10;CgoKCwwLCwsLCwsMDAwMDAwMDAwMDAwMDAwMDAwMDAwMDAwMDAwMDAEDBAQKBQoPCgoPDw4ODg8P&#10;Dg4ODg8PDA4ODgwPDwwRERERDA8MEREREREMERERERERERERERERERERERERERER/8AAEQgNtAmw&#10;AwERAAIRAQMRA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sU8+f8AHIv/APmEuP8Ak22a3tP+4yf8&#10;Ln/uS5Gm+uP9Yfe8p/5xg/5Ri2/4yT/8nWzmvY3/ABKHvn/ui7Ltj++PuH3PoHO3dK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Ke&#10;fP8AjkX/APzCXH/Jts1vaf8AcZP+Fz/3JcjTfXH+sPveU/8AOMH/ACjFt/xkn/5OtnNexv8AiUPf&#10;P/dF2XbH98fcPufQOdu6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sU8+f8ci/wD+YS4/5Ntmt7T/ALjJ/wALn/uS5Gm+uP8AWH3v&#10;Kf8AnGD/AJRi2/4yT/8AJ1s5r2N/xKHvn/ui7Ltj++PuH3PoHO3dK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KefP+ORf/8AMJcf&#10;8m2zW9p/3GT/AIXP/clyNN9cf6w+95T/AM4wf8oxbf8AGSf/AJOtnNexv+JQ98/90XZdsf3x9w+5&#10;9A527p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xTz5/xyL//AJhLj/k22a3tP+4yf8Ln/uS5Gm+uP9Yfe8p/5xg/5Ri2/wCMk/8A&#10;ydbOa9jf8Sh75/7ouy7Y/vj7h9z6Bzt3S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innz/jkX/8AzCXH/Jts1vaf9xk/4XP/AHJc&#10;jTfXH+sPveU/84wf8oxbf8ZJ/wDk62c17G/4lD3z/wB0XZdsf3x9w+59A527p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xTz5/xy&#10;L/8A5hLj/k22a3tP+4yf8Ln/ALkuRpvrj/WH3vKf+cYP+UYtv+Mk/wDydbOa9jf8Sh75/wC6Lsu2&#10;P74+4fc+gc7d0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Yp58/45F/8A8wlx/wAm2zW9p/3GT/hc/wDclyNN9cf6w+95T/zjB/yj&#10;Ft/xkn/5OtnNexv+JQ98/wDdF2XbH98fcPufQOdu6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sU8+f8AHIv/APmEuP8Ak22a3tP+&#10;4yf8Ln/uS5Gm+uP9Yfe8p/5xg/5Ri2/4yT/8nWzmvY3/ABKHvn/ui7Ltj++PuH3PoHO3dK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KefP8AjkX/APzCXH/Jts1vaf8AcZP+Fz/3JcjTfXH+sPveU/8AOMH/ACjFt/xkn/5OtnNexv8A&#10;iUPfP/dF2XbH98fcPufQOdu6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sU8+f8ci/wD+YS4/5Ntmt7T/ALjJ/wALn/uS5Gm+uP8A&#10;WH3vKf8AnGD/AJRi2/4yT/8AJ1s5r2N/xKHvn/ui7Ltj++PuH3PoHO3dK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KefP+ORf/8A&#10;MJcf8m2zW9p/3GT/AIXP/clyNN9cf6w+95T/AM4wf8oxbf8AGSf/AJOtnNexv+JQ98/90XZdsf3x&#10;9w+59A527p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xTz5/xyL//AJhLj/k22a3tP+4yf8Ln/uS5Gm+uP9Yfe8p/5xg/5Ri2/wCM&#10;k/8AydbOa9jf8Sh75/7ouy7Y/vj7h9z6Bzt3S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innz/jkX/8AzCXH/Jts1vaf9xk/4XP/&#10;AHJcjTfXH+sPveU/84wf8oxbf8ZJ/wDk62c17G/4lD3z/wB0XZdsf3x9w+59A527p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q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hL+8XToZJnBKxozkDrRRU06b7ZVlyDHEyPIAn&#10;5C2UY8RrvYT+W/5kWn5o2j3tkkqRpK0REqqrclVWJAVnFKOO9a12zU9kdr4+1MZyYxIASMfUADYA&#10;PQy/nOXq9JLSy4ZVyvb4jqB3PQc3bh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sf81+ZIfJ9jNfzq7RQJzYIAWI6bAlRX5kZg67WR0eOWWVkRFmuf2kN2HEc0hEcz3oTyR5wt/P2n&#10;w6larIkM3PisgAccHZDUKzDqppudsr7N18e0MUc0ARGV0JUD6SY9Ce7vZ6jAcEjA1Yrl5i2V5snG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SLzR/vBdf8AGCX/AIgcw9b/AHU/6svuLdh+oe8fe+cP+cPv&#10;+ODcf8x0n/JmHOC9gv8AFZf8Nl/uIO87c/vB/VH3yfVmekvO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Kfzy/wCUb1H/AIwH9YzmvaT/ABPL/V/SHY9nf3sfekX/ADjZ/wAorYf9&#10;HH/URLmH7If4lj/z/wDppJu7W/vpfD/ch7nnYu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SLzR/vBd&#10;f8YJf+IHMPW/3U/6svuLdh+oe8fe+cP+cPv+ODcf8x0n/JmHOC9gv8Vl/wANl/uIO87c/vB/VH3y&#10;fVmekvO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Kfzy/5RvUf+MB/WM5r2k/&#10;xPL/AFf0h2PZ397H3pF/zjZ/yith/wBHH/URLmH7If4lj/z/APppJu7W/vpfD/ch7nnYuo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SLzR/vBdf8YJf+IHMPW/3U/6svuLdh+oe8fe+cP8AnD7/AI4Nx/zH&#10;Sf8AJmHOC9gv8Vl/w2X+4g7ztz+8H9UffJ9WZ6S86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8p/PL/lG9R/4wH9YzmvaT/E8v9X9Idj2d/ex96Rf842f8orYf9HH/URLmH7If4lj&#10;/wA//ppJu7W/vpfD/ch7nnYuo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SLzR/vBdf8YJf+IHMPW/3U&#10;/wCrL7i3YfqHvH3vnD/nD7/jg3H/ADHSf8mYc4L2C/xWX/DZf7iDvO3P7wf1R98n1ZnpLz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yn88v+Ub1H/jAf1jOa9pP8Ty/1f0h2PZ39&#10;7H3pF/zjZ/yith/0cf8AURLmH7If4lj/AM//AKaSbu1v76Xw/wByHuedi6h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IvNH+8F1/wAYJf8AiBzD1v8AdT/qy+4t2H6h7x975w/5w+/44Nx/zHSf8mYc4L2C&#10;/wAVl/w2X+4g7ztz+8H9UffJ9WZ6S86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ReaP94Lr/jBL/xA5h63+6n/AFZfcW7D9Q94+984f84ff8cG4/5jpP8AkzDnBewX+Ky/&#10;4bL/AHEHeduf3g/qj75PqzPSXn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lP&#10;55f8o3qP/GA/rGc17Sf4nl/q/pDsezv72PvSL/nGz/lFbD/o4/6iJcw/ZD/Esf8An/8ATSTd2t/f&#10;S+H+5D3POxd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ReaP94Lr/jBL/wAQOYet/up/1ZfcW7D9Q94+984f84ff&#10;8cG4/wCY6T/kzDnBewX+Ky/4bL/cQd525/eD+qPvk+rM9Jed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ReaP8AeC6/4wS/8QOY&#10;et/up/1ZfcW7D9Q94+984f8AOH3/ABwbj/mOk/5Mw5wXsF/isv8Ahsv9xB3nbn94P6o++T6sz0l5&#10;1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5T+eX/KN6j/xgP6xnNe0n+J5f6v6&#10;Q7Hs7+9j70i/5xs/5RWw/wCjj/qIlzD9kP8AEsf+f/00k3drf30vh/uQ9zzsXUO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pF5o/3guv+MEv/EDmHrf7qf8AVl9xbsP1D3j73zh/zh9/xwbj/mOk/wCTMOcF&#10;7Bf4rL/hsv8AcQd525/eD+qPvk+rM9Jed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eU/nl/yjeo/8YD+sZzXtJ/ieX+r+kOx7O/vY+9Iv+cbP+UVsP+jj/qIlzD9kP8Sx/wCf/wBN&#10;JN3a399L4f7kPc87F1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ReaP94Lr/jBL/wAQOYet/up/1Zfc&#10;W7D9Q94+984f84ff8cG4/wCY6T/kzDnBewX+Ky/4bL/cQd525/eD+qPvk+rM9Jed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eU/nl/wAo3qP/ABgP6xnNe0n+J5f6v6Q7Hs7+9j70&#10;i/5xs/5RWw/6OP8AqIlzD9kP8Sx/5/8A00k3drf30vh/uQ9zzsXU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pF5o/3guv8AjBL/AMQOYet/up/1ZfcW7D9Q94+984f84ff8cG4/5jpP+TMOcF7Bf4rL/hsv&#10;9xB3nbn94P6o++T6sz0l51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5T+eX/K&#10;N6j/AMYD+sZzXtJ/ieX+r+kOx7O/vY+9Iv8AnGz/AJRWw/6OP+oiXMP2Q/xLH/n/APTSTd2t/fS+&#10;H+5D3POxd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kXmj/AHguv+MEv/EDmHrf7qf9WX3Fuw/UPePv&#10;fOH/ADh9/wAcG4/5jpP+TMOcF7Bf4rL/AIbL/cQd525/eD+qPvk+rM9Jed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eU/nl/yjeo/8YD+sZzXtJ/ieX+r+kOx7O/vY+9Iv+cbP+UV&#10;sP8Ao4/6iJcw/ZD/ABLH/n/9NJN3a399L4f7kPc87F1D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Rea&#10;P94Lr/jBL/xA5h63+6n/AFZfcW7D9Q94+984f84ff8cG4/5jpP8AkzDnBewX+Ky/4bL/AHEHeduf&#10;3g/qj75PqzPSXn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lP55f8o3qP/GA/&#10;rGc17Sf4nl/q/pDsezv72PvSL/nGz/lFbD/o4/6iJcw/ZD/Esf8An/8ATSTd2t/fS+H+5D3POxd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63722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">
                <v:imagedata r:id="rId2" o:title="" cropbottom="5584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22479;top:8667;width:5076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<v:textbox>
                  <w:txbxContent>
                    <w:p w14:paraId="51E8D74F" w14:textId="77777777" w:rsidR="00662532" w:rsidRPr="004C2F86" w:rsidRDefault="00662532" w:rsidP="00662532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</w:rPr>
                      </w:pPr>
                      <w:r w:rsidRPr="004C2F86"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 w:val="20"/>
                          <w:szCs w:val="20"/>
                          <w:rtl/>
                        </w:rPr>
                        <w:t xml:space="preserve">מדור מלגות  </w:t>
                      </w:r>
                      <w:r w:rsidRPr="004C2F86"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</w:rPr>
                        <w:t xml:space="preserve">Scholarships Office                        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906B9"/>
    <w:multiLevelType w:val="hybridMultilevel"/>
    <w:tmpl w:val="91E449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9BC4070"/>
    <w:multiLevelType w:val="hybridMultilevel"/>
    <w:tmpl w:val="61FEC688"/>
    <w:lvl w:ilvl="0" w:tplc="FED005E4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73429685">
    <w:abstractNumId w:val="0"/>
  </w:num>
  <w:num w:numId="2" w16cid:durableId="1118335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yuSOvJOdsesx/Hyl1sCbacq/6I2Rpgd+gQgHaFey/Q6ftwH+KybXXBTNNf/3+6sKm8yuuhGHOrcVjDB47MqdA==" w:salt="EvuPsjxABfeH5ko0jZWYUw=="/>
  <w:defaultTabStop w:val="720"/>
  <w:drawingGridHorizontalSpacing w:val="39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6FF"/>
    <w:rsid w:val="0001346A"/>
    <w:rsid w:val="00022147"/>
    <w:rsid w:val="000807D8"/>
    <w:rsid w:val="00104C7B"/>
    <w:rsid w:val="001054BC"/>
    <w:rsid w:val="0010683E"/>
    <w:rsid w:val="001E58F1"/>
    <w:rsid w:val="001F4CC6"/>
    <w:rsid w:val="002113EF"/>
    <w:rsid w:val="00213BD1"/>
    <w:rsid w:val="00260253"/>
    <w:rsid w:val="00274273"/>
    <w:rsid w:val="002D27B7"/>
    <w:rsid w:val="002D430B"/>
    <w:rsid w:val="00300C39"/>
    <w:rsid w:val="003460EA"/>
    <w:rsid w:val="00362543"/>
    <w:rsid w:val="003B0359"/>
    <w:rsid w:val="003B5A16"/>
    <w:rsid w:val="003E1FF1"/>
    <w:rsid w:val="0040773E"/>
    <w:rsid w:val="00423213"/>
    <w:rsid w:val="00451BC3"/>
    <w:rsid w:val="00463997"/>
    <w:rsid w:val="00484A46"/>
    <w:rsid w:val="004A61C6"/>
    <w:rsid w:val="004F761A"/>
    <w:rsid w:val="0051734A"/>
    <w:rsid w:val="005244DC"/>
    <w:rsid w:val="00533F6C"/>
    <w:rsid w:val="00565E6B"/>
    <w:rsid w:val="00595DB1"/>
    <w:rsid w:val="00596FEA"/>
    <w:rsid w:val="00597085"/>
    <w:rsid w:val="005B5D4E"/>
    <w:rsid w:val="006071B7"/>
    <w:rsid w:val="00617403"/>
    <w:rsid w:val="00623FD7"/>
    <w:rsid w:val="006362D7"/>
    <w:rsid w:val="00660D00"/>
    <w:rsid w:val="00662532"/>
    <w:rsid w:val="00672E2F"/>
    <w:rsid w:val="00680A5E"/>
    <w:rsid w:val="006B72FE"/>
    <w:rsid w:val="006C078A"/>
    <w:rsid w:val="006F6E76"/>
    <w:rsid w:val="007378C2"/>
    <w:rsid w:val="00760C78"/>
    <w:rsid w:val="007B0EBE"/>
    <w:rsid w:val="007D49B8"/>
    <w:rsid w:val="008528B2"/>
    <w:rsid w:val="0086327F"/>
    <w:rsid w:val="0089319C"/>
    <w:rsid w:val="009226FF"/>
    <w:rsid w:val="00932B13"/>
    <w:rsid w:val="009519B3"/>
    <w:rsid w:val="00971D2C"/>
    <w:rsid w:val="009A413E"/>
    <w:rsid w:val="009B4E3F"/>
    <w:rsid w:val="009C19BB"/>
    <w:rsid w:val="009C21D2"/>
    <w:rsid w:val="00A57692"/>
    <w:rsid w:val="00AA138A"/>
    <w:rsid w:val="00AA5F11"/>
    <w:rsid w:val="00AB2847"/>
    <w:rsid w:val="00AF5708"/>
    <w:rsid w:val="00B124EA"/>
    <w:rsid w:val="00B27A2A"/>
    <w:rsid w:val="00B34032"/>
    <w:rsid w:val="00B767A1"/>
    <w:rsid w:val="00BC18A5"/>
    <w:rsid w:val="00BC7104"/>
    <w:rsid w:val="00C25FBB"/>
    <w:rsid w:val="00C44339"/>
    <w:rsid w:val="00C477D8"/>
    <w:rsid w:val="00C64DC7"/>
    <w:rsid w:val="00C92C19"/>
    <w:rsid w:val="00CC51AF"/>
    <w:rsid w:val="00CF7763"/>
    <w:rsid w:val="00D36C13"/>
    <w:rsid w:val="00DA7E0C"/>
    <w:rsid w:val="00E116A5"/>
    <w:rsid w:val="00E72C58"/>
    <w:rsid w:val="00F14B2F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4BFEB92"/>
  <w15:docId w15:val="{5F47D484-8A0D-49D9-ACC9-0A81B13B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rFonts w:cs="David"/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6E7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2C58"/>
    <w:rPr>
      <w:color w:val="0000FF"/>
      <w:u w:val="single"/>
    </w:rPr>
  </w:style>
  <w:style w:type="paragraph" w:styleId="BalloonText">
    <w:name w:val="Balloon Text"/>
    <w:basedOn w:val="Normal"/>
    <w:semiHidden/>
    <w:rsid w:val="007D49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F761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4F761A"/>
    <w:rPr>
      <w:rFonts w:cs="David"/>
      <w:sz w:val="24"/>
      <w:szCs w:val="24"/>
      <w:lang w:eastAsia="he-IL"/>
    </w:rPr>
  </w:style>
  <w:style w:type="paragraph" w:styleId="Footer">
    <w:name w:val="footer"/>
    <w:basedOn w:val="Normal"/>
    <w:link w:val="FooterChar"/>
    <w:rsid w:val="004F761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4F761A"/>
    <w:rPr>
      <w:rFonts w:cs="David"/>
      <w:sz w:val="24"/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2D4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YaelD\Local%20Settings\Temporary%20Internet%20Files\OLK3\&#1504;&#1497;&#1497;&#1512;%20&#1502;&#1499;&#1514;&#1489;&#1497;&#1501;%20&#1489;&#1497;&#1514;%20&#1492;&#1505;&#1508;&#1512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26088-041C-47DD-9FD3-006A9CE8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בית הספר</Template>
  <TotalTime>11</TotalTime>
  <Pages>1</Pages>
  <Words>514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ה ט כ נ י ו ן  –  מ כ ו ן  ט כ נ ו ל ו ג י    ל י ש ר א ל</vt:lpstr>
      <vt:lpstr>ה ט כ נ י ו ן  –  מ כ ו ן  ט כ נ ו ל ו ג י    ל י ש ר א ל</vt:lpstr>
    </vt:vector>
  </TitlesOfParts>
  <Company>Technion</Company>
  <LinksUpToDate>false</LinksUpToDate>
  <CharactersWithSpaces>3078</CharactersWithSpaces>
  <SharedDoc>false</SharedDoc>
  <HLinks>
    <vt:vector size="12" baseType="variant">
      <vt:variant>
        <vt:i4>786492</vt:i4>
      </vt:variant>
      <vt:variant>
        <vt:i4>3</vt:i4>
      </vt:variant>
      <vt:variant>
        <vt:i4>0</vt:i4>
      </vt:variant>
      <vt:variant>
        <vt:i4>5</vt:i4>
      </vt:variant>
      <vt:variant>
        <vt:lpwstr>mailto:sharonp@dp.technion.ac.il</vt:lpwstr>
      </vt:variant>
      <vt:variant>
        <vt:lpwstr/>
      </vt:variant>
      <vt:variant>
        <vt:i4>7405648</vt:i4>
      </vt:variant>
      <vt:variant>
        <vt:i4>2292</vt:i4>
      </vt:variant>
      <vt:variant>
        <vt:i4>1025</vt:i4>
      </vt:variant>
      <vt:variant>
        <vt:i4>1</vt:i4>
      </vt:variant>
      <vt:variant>
        <vt:lpwstr>cid:image001.gif@01C72F14.A18F4140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 ט כ נ י ו ן  –  מ כ ו ן  ט כ נ ו ל ו ג י    ל י ש ר א ל</dc:title>
  <dc:creator>Yael Dubinsky</dc:creator>
  <cp:lastModifiedBy>Sabary Shahar</cp:lastModifiedBy>
  <cp:revision>4</cp:revision>
  <cp:lastPrinted>2007-02-04T12:46:00Z</cp:lastPrinted>
  <dcterms:created xsi:type="dcterms:W3CDTF">2025-07-03T11:49:00Z</dcterms:created>
  <dcterms:modified xsi:type="dcterms:W3CDTF">2025-07-03T12:01:00Z</dcterms:modified>
</cp:coreProperties>
</file>